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BCBCBA" w14:textId="0A5813D2" w:rsidR="00FB1697" w:rsidRPr="00E41555" w:rsidRDefault="00E41555" w:rsidP="003C5BF5">
      <w:pPr>
        <w:rPr>
          <w:rFonts w:ascii="Amsi Pro Narw Light" w:hAnsi="Amsi Pro Narw Light"/>
          <w:lang w:val="en-CA"/>
        </w:rPr>
      </w:pPr>
      <w:bookmarkStart w:id="0" w:name="_GoBack"/>
      <w:bookmarkEnd w:id="0"/>
      <w:r w:rsidRPr="00E41555">
        <w:rPr>
          <w:rFonts w:ascii="Amsi Pro Narw Light" w:hAnsi="Amsi Pro Narw Light"/>
          <w:noProof/>
        </w:rPr>
        <w:drawing>
          <wp:anchor distT="0" distB="0" distL="114300" distR="114300" simplePos="0" relativeHeight="251658239" behindDoc="0" locked="0" layoutInCell="1" allowOverlap="1" wp14:anchorId="328A21B1" wp14:editId="58B1F2CD">
            <wp:simplePos x="0" y="0"/>
            <wp:positionH relativeFrom="column">
              <wp:posOffset>-2025650</wp:posOffset>
            </wp:positionH>
            <wp:positionV relativeFrom="paragraph">
              <wp:posOffset>-1028700</wp:posOffset>
            </wp:positionV>
            <wp:extent cx="10704830" cy="10558780"/>
            <wp:effectExtent l="0" t="0" r="0" b="762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_burst_07_teal_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4830" cy="105587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D68" w:rsidRPr="00E41555">
        <w:rPr>
          <w:rFonts w:ascii="Amsi Pro Narw Light" w:hAnsi="Amsi Pro Narw Light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DBB1FD" wp14:editId="0547EFA3">
                <wp:simplePos x="0" y="0"/>
                <wp:positionH relativeFrom="column">
                  <wp:posOffset>-102870</wp:posOffset>
                </wp:positionH>
                <wp:positionV relativeFrom="page">
                  <wp:posOffset>4000500</wp:posOffset>
                </wp:positionV>
                <wp:extent cx="6223000" cy="20574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6A982D" w14:textId="404FEE98" w:rsidR="008C44DA" w:rsidRPr="00075E9B" w:rsidRDefault="0033710F" w:rsidP="00091D68">
                            <w:pPr>
                              <w:spacing w:after="0" w:line="960" w:lineRule="exact"/>
                              <w:jc w:val="center"/>
                              <w:rPr>
                                <w:rFonts w:ascii="Amsi Pro Cond Ultra" w:hAnsi="Amsi Pro Cond Ultra"/>
                                <w:color w:val="D1DDE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msi Pro Cond Ultra" w:hAnsi="Amsi Pro Cond Ultra"/>
                                <w:color w:val="FFFFFF" w:themeColor="background1"/>
                                <w:sz w:val="80"/>
                                <w:szCs w:val="80"/>
                              </w:rPr>
                              <w:t>Freestyle Canada Bid Application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DBB1FD" id="_x0000_t202" coordsize="21600,21600" o:spt="202" path="m0,0l0,21600,21600,21600,21600,0xe">
                <v:stroke joinstyle="miter"/>
                <v:path gradientshapeok="t" o:connecttype="rect"/>
              </v:shapetype>
              <v:shape id="Text Box 23" o:spid="_x0000_s1026" type="#_x0000_t202" style="position:absolute;margin-left:-8.1pt;margin-top:315pt;width:490pt;height:1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" filled="f" stroked="f">
                <v:textbox>
                  <w:txbxContent>
                    <w:p w14:paraId="276A982D" w14:textId="404FEE98" w:rsidR="008C44DA" w:rsidRPr="00075E9B" w:rsidRDefault="0033710F" w:rsidP="00091D68">
                      <w:pPr>
                        <w:spacing w:after="0" w:line="960" w:lineRule="exact"/>
                        <w:jc w:val="center"/>
                        <w:rPr>
                          <w:rFonts w:ascii="Amsi Pro Cond Ultra" w:hAnsi="Amsi Pro Cond Ultra"/>
                          <w:color w:val="D1DDE6"/>
                          <w:sz w:val="80"/>
                          <w:szCs w:val="80"/>
                        </w:rPr>
                      </w:pPr>
                      <w:r>
                        <w:rPr>
                          <w:rFonts w:ascii="Amsi Pro Cond Ultra" w:hAnsi="Amsi Pro Cond Ultra"/>
                          <w:color w:val="FFFFFF" w:themeColor="background1"/>
                          <w:sz w:val="80"/>
                          <w:szCs w:val="80"/>
                        </w:rPr>
                        <w:t>Freestyle Canada Bid Application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E772F85" w14:textId="20F6D0F5" w:rsidR="00FD380C" w:rsidRPr="0033710F" w:rsidRDefault="00091D68" w:rsidP="00E41555">
      <w:pPr>
        <w:rPr>
          <w:rFonts w:ascii="Amsi Pro Cond Black" w:hAnsi="Amsi Pro Cond Black"/>
          <w:color w:val="7A99AC"/>
          <w:sz w:val="36"/>
          <w:szCs w:val="36"/>
        </w:rPr>
      </w:pPr>
      <w:r w:rsidRPr="00E41555">
        <w:rPr>
          <w:rFonts w:ascii="Amsi Pro Narw Light" w:hAnsi="Amsi Pro Narw Light"/>
          <w:noProof/>
        </w:rPr>
        <w:drawing>
          <wp:anchor distT="0" distB="0" distL="114300" distR="114300" simplePos="0" relativeHeight="251661312" behindDoc="0" locked="0" layoutInCell="1" allowOverlap="1" wp14:anchorId="5A2915BA" wp14:editId="37BAF935">
            <wp:simplePos x="0" y="0"/>
            <wp:positionH relativeFrom="column">
              <wp:posOffset>-1187450</wp:posOffset>
            </wp:positionH>
            <wp:positionV relativeFrom="paragraph">
              <wp:posOffset>-1525905</wp:posOffset>
            </wp:positionV>
            <wp:extent cx="1955800" cy="165671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SA_Large_Colour_CMYK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6567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F92" w:rsidRPr="00E41555">
        <w:rPr>
          <w:rFonts w:ascii="Amsi Pro Narw Light" w:hAnsi="Amsi Pro Narw Light"/>
          <w:lang w:val="en-CA"/>
        </w:rPr>
        <w:br w:type="page"/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8"/>
        <w:gridCol w:w="4119"/>
      </w:tblGrid>
      <w:tr w:rsidR="0033710F" w:rsidRPr="0033710F" w14:paraId="58FE8C6A" w14:textId="77777777" w:rsidTr="005C7635">
        <w:tc>
          <w:tcPr>
            <w:tcW w:w="9457" w:type="dxa"/>
            <w:gridSpan w:val="2"/>
            <w:shd w:val="clear" w:color="auto" w:fill="auto"/>
          </w:tcPr>
          <w:p w14:paraId="24E16688" w14:textId="18A7FE4F" w:rsidR="0033710F" w:rsidRPr="0033710F" w:rsidRDefault="0033710F" w:rsidP="005C7635">
            <w:pPr>
              <w:rPr>
                <w:rFonts w:ascii="Amsi Pro Narw" w:hAnsi="Amsi Pro Narw"/>
                <w:b/>
              </w:rPr>
            </w:pPr>
            <w:r w:rsidRPr="0033710F">
              <w:rPr>
                <w:rFonts w:ascii="Amsi Pro Narw" w:hAnsi="Amsi Pro Narw" w:cs="Calibri"/>
                <w:b/>
              </w:rPr>
              <w:lastRenderedPageBreak/>
              <w:t>Name of Host Club or PSO and key contact:</w:t>
            </w:r>
            <w:r w:rsidRPr="0033710F">
              <w:rPr>
                <w:rFonts w:ascii="Amsi Pro Narw" w:hAnsi="Amsi Pro Narw"/>
                <w:b/>
              </w:rPr>
              <w:fldChar w:fldCharType="begin"/>
            </w:r>
            <w:r w:rsidRPr="0033710F">
              <w:rPr>
                <w:rFonts w:ascii="Amsi Pro Narw" w:hAnsi="Amsi Pro Narw"/>
                <w:b/>
              </w:rPr>
              <w:instrText xml:space="preserve"> FILLIN  \* MERGEFORMAT </w:instrText>
            </w:r>
            <w:r w:rsidRPr="0033710F">
              <w:rPr>
                <w:rFonts w:ascii="Amsi Pro Narw" w:hAnsi="Amsi Pro Narw"/>
                <w:b/>
              </w:rPr>
              <w:fldChar w:fldCharType="end"/>
            </w:r>
          </w:p>
          <w:p w14:paraId="762733E3" w14:textId="77777777" w:rsidR="0033710F" w:rsidRPr="0033710F" w:rsidRDefault="0033710F" w:rsidP="005C7635">
            <w:pPr>
              <w:rPr>
                <w:rFonts w:ascii="Amsi Pro Narw" w:hAnsi="Amsi Pro Narw"/>
                <w:b/>
              </w:rPr>
            </w:pPr>
            <w:r w:rsidRPr="0033710F">
              <w:rPr>
                <w:rFonts w:ascii="Amsi Pro Narw" w:hAnsi="Amsi Pro Narw"/>
                <w:b/>
              </w:rPr>
              <w:t xml:space="preserve"> </w:t>
            </w:r>
          </w:p>
        </w:tc>
      </w:tr>
      <w:tr w:rsidR="0033710F" w:rsidRPr="0033710F" w14:paraId="29B8B72B" w14:textId="77777777" w:rsidTr="005C7635">
        <w:tc>
          <w:tcPr>
            <w:tcW w:w="9457" w:type="dxa"/>
            <w:gridSpan w:val="2"/>
            <w:shd w:val="clear" w:color="auto" w:fill="auto"/>
          </w:tcPr>
          <w:p w14:paraId="385DAF93" w14:textId="77777777" w:rsidR="0033710F" w:rsidRPr="0033710F" w:rsidRDefault="0033710F" w:rsidP="005C7635">
            <w:pPr>
              <w:rPr>
                <w:rFonts w:ascii="Amsi Pro Narw" w:hAnsi="Amsi Pro Narw"/>
                <w:b/>
              </w:rPr>
            </w:pPr>
            <w:r w:rsidRPr="0033710F">
              <w:rPr>
                <w:rFonts w:ascii="Amsi Pro Narw" w:hAnsi="Amsi Pro Narw" w:cs="Calibri"/>
                <w:b/>
              </w:rPr>
              <w:t xml:space="preserve">Selection Competition: </w:t>
            </w:r>
          </w:p>
          <w:p w14:paraId="7D2577E9" w14:textId="77777777" w:rsidR="0033710F" w:rsidRPr="0033710F" w:rsidRDefault="0033710F" w:rsidP="005C7635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 xml:space="preserve">Please select the competition you are requesting to host </w:t>
            </w:r>
          </w:p>
          <w:p w14:paraId="217619DC" w14:textId="77777777" w:rsidR="0033710F" w:rsidRPr="0033710F" w:rsidRDefault="0033710F" w:rsidP="005C7635">
            <w:pPr>
              <w:rPr>
                <w:rFonts w:ascii="Amsi Pro Narw" w:hAnsi="Amsi Pro Narw"/>
              </w:rPr>
            </w:pPr>
          </w:p>
          <w:p w14:paraId="4ACADC45" w14:textId="77777777" w:rsidR="0033710F" w:rsidRPr="0033710F" w:rsidRDefault="0033710F" w:rsidP="005C7635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>Note: A separate application must be made for each event requested (Freestyle Canada Championships for Moguls, Dual Moguls and Aerials will be accepted as a combined application)</w:t>
            </w:r>
          </w:p>
          <w:p w14:paraId="63712A9E" w14:textId="77777777" w:rsidR="0033710F" w:rsidRPr="0033710F" w:rsidRDefault="0033710F" w:rsidP="005C7635">
            <w:pPr>
              <w:rPr>
                <w:rFonts w:ascii="Amsi Pro Narw" w:hAnsi="Amsi Pro Narw"/>
              </w:rPr>
            </w:pPr>
          </w:p>
          <w:p w14:paraId="077CCA4A" w14:textId="77777777" w:rsidR="0033710F" w:rsidRPr="0033710F" w:rsidRDefault="0033710F" w:rsidP="005C7635">
            <w:pPr>
              <w:rPr>
                <w:rFonts w:ascii="Amsi Pro Narw" w:eastAsia="MS Gothic" w:hAnsi="Amsi Pro Narw" w:cs="Tahoma"/>
              </w:rPr>
            </w:pPr>
            <w:r w:rsidRPr="0033710F">
              <w:rPr>
                <w:rFonts w:ascii="MS Mincho" w:eastAsia="MS Mincho" w:hAnsi="MS Mincho" w:cs="MS Mincho"/>
              </w:rPr>
              <w:t>☐</w:t>
            </w:r>
            <w:r w:rsidRPr="0033710F">
              <w:rPr>
                <w:rFonts w:ascii="Amsi Pro Narw" w:eastAsia="MS Gothic" w:hAnsi="Amsi Pro Narw"/>
              </w:rPr>
              <w:t xml:space="preserve"> </w:t>
            </w:r>
            <w:r w:rsidRPr="0033710F">
              <w:rPr>
                <w:rFonts w:ascii="Amsi Pro Narw" w:eastAsia="MS Gothic" w:hAnsi="Amsi Pro Narw" w:cs="Tahoma"/>
              </w:rPr>
              <w:t>Canadian Open Tour (Slopestyle, Halfpipe)</w:t>
            </w:r>
          </w:p>
          <w:p w14:paraId="59693905" w14:textId="77777777" w:rsidR="0033710F" w:rsidRPr="0033710F" w:rsidRDefault="0033710F" w:rsidP="005C7635">
            <w:pPr>
              <w:rPr>
                <w:rFonts w:ascii="Amsi Pro Narw" w:eastAsia="MS Gothic" w:hAnsi="Amsi Pro Narw" w:cs="Tahoma"/>
              </w:rPr>
            </w:pPr>
            <w:r w:rsidRPr="0033710F">
              <w:rPr>
                <w:rFonts w:ascii="MS Mincho" w:eastAsia="MS Mincho" w:hAnsi="MS Mincho" w:cs="MS Mincho"/>
              </w:rPr>
              <w:t>☐</w:t>
            </w:r>
            <w:r w:rsidRPr="0033710F">
              <w:rPr>
                <w:rFonts w:ascii="Amsi Pro Narw" w:eastAsia="MS Gothic" w:hAnsi="Amsi Pro Narw"/>
              </w:rPr>
              <w:t xml:space="preserve"> </w:t>
            </w:r>
            <w:r w:rsidRPr="0033710F">
              <w:rPr>
                <w:rFonts w:ascii="Amsi Pro Narw" w:eastAsia="MS Gothic" w:hAnsi="Amsi Pro Narw" w:cs="Tahoma"/>
              </w:rPr>
              <w:t>Canadian Series (Moguls, Dual Moguls)</w:t>
            </w:r>
          </w:p>
          <w:p w14:paraId="34BD613D" w14:textId="77777777" w:rsidR="0033710F" w:rsidRPr="0033710F" w:rsidRDefault="0033710F" w:rsidP="005C7635">
            <w:pPr>
              <w:rPr>
                <w:rFonts w:ascii="Amsi Pro Narw" w:eastAsia="MS Gothic" w:hAnsi="Amsi Pro Narw" w:cs="Tahoma"/>
              </w:rPr>
            </w:pPr>
            <w:r w:rsidRPr="0033710F">
              <w:rPr>
                <w:rFonts w:ascii="MS Mincho" w:eastAsia="MS Mincho" w:hAnsi="MS Mincho" w:cs="MS Mincho"/>
              </w:rPr>
              <w:t>☐</w:t>
            </w:r>
            <w:r w:rsidRPr="0033710F">
              <w:rPr>
                <w:rFonts w:ascii="Amsi Pro Narw" w:eastAsia="MS Gothic" w:hAnsi="Amsi Pro Narw"/>
              </w:rPr>
              <w:t xml:space="preserve"> </w:t>
            </w:r>
            <w:r w:rsidRPr="0033710F">
              <w:rPr>
                <w:rFonts w:ascii="Amsi Pro Narw" w:eastAsia="MS Gothic" w:hAnsi="Amsi Pro Narw" w:cs="Tahoma"/>
              </w:rPr>
              <w:t>Canadian Freestyle Junior Championships (Moguls, Air, Slopestyle, Dual Moguls)</w:t>
            </w:r>
          </w:p>
          <w:p w14:paraId="604834A1" w14:textId="77777777" w:rsidR="0033710F" w:rsidRPr="0033710F" w:rsidRDefault="0033710F" w:rsidP="005C7635">
            <w:pPr>
              <w:rPr>
                <w:rFonts w:ascii="Amsi Pro Narw" w:eastAsia="MS Gothic" w:hAnsi="Amsi Pro Narw" w:cs="Tahoma"/>
              </w:rPr>
            </w:pPr>
            <w:r w:rsidRPr="0033710F">
              <w:rPr>
                <w:rFonts w:ascii="MS Mincho" w:eastAsia="MS Mincho" w:hAnsi="MS Mincho" w:cs="MS Mincho"/>
              </w:rPr>
              <w:t>☐</w:t>
            </w:r>
            <w:r w:rsidRPr="0033710F">
              <w:rPr>
                <w:rFonts w:ascii="Amsi Pro Narw" w:eastAsia="MS Gothic" w:hAnsi="Amsi Pro Narw"/>
              </w:rPr>
              <w:t xml:space="preserve"> </w:t>
            </w:r>
            <w:r w:rsidRPr="0033710F">
              <w:rPr>
                <w:rFonts w:ascii="Amsi Pro Narw" w:eastAsia="MS Gothic" w:hAnsi="Amsi Pro Narw" w:cs="Tahoma"/>
              </w:rPr>
              <w:t>Canadian Selections (Moguls, Dual Moguls)</w:t>
            </w:r>
          </w:p>
          <w:p w14:paraId="4D17EBAA" w14:textId="77777777" w:rsidR="0033710F" w:rsidRPr="0033710F" w:rsidRDefault="0033710F" w:rsidP="005C7635">
            <w:pPr>
              <w:rPr>
                <w:rFonts w:ascii="Amsi Pro Narw" w:eastAsia="MS Gothic" w:hAnsi="Amsi Pro Narw" w:cs="Tahoma"/>
              </w:rPr>
            </w:pPr>
          </w:p>
        </w:tc>
      </w:tr>
      <w:tr w:rsidR="0033710F" w:rsidRPr="0033710F" w14:paraId="07179C12" w14:textId="77777777" w:rsidTr="005C7635">
        <w:tc>
          <w:tcPr>
            <w:tcW w:w="5338" w:type="dxa"/>
            <w:shd w:val="clear" w:color="auto" w:fill="auto"/>
          </w:tcPr>
          <w:p w14:paraId="2E57C15E" w14:textId="77777777" w:rsidR="0033710F" w:rsidRPr="0033710F" w:rsidRDefault="0033710F" w:rsidP="005C7635">
            <w:pPr>
              <w:rPr>
                <w:rFonts w:ascii="Amsi Pro Narw" w:hAnsi="Amsi Pro Narw"/>
                <w:b/>
              </w:rPr>
            </w:pPr>
            <w:r w:rsidRPr="0033710F">
              <w:rPr>
                <w:rFonts w:ascii="Amsi Pro Narw" w:hAnsi="Amsi Pro Narw"/>
                <w:b/>
              </w:rPr>
              <w:t>Dates of Competition: (mm/</w:t>
            </w:r>
            <w:proofErr w:type="spellStart"/>
            <w:r w:rsidRPr="0033710F">
              <w:rPr>
                <w:rFonts w:ascii="Amsi Pro Narw" w:hAnsi="Amsi Pro Narw"/>
                <w:b/>
              </w:rPr>
              <w:t>dd</w:t>
            </w:r>
            <w:proofErr w:type="spellEnd"/>
            <w:r w:rsidRPr="0033710F">
              <w:rPr>
                <w:rFonts w:ascii="Amsi Pro Narw" w:hAnsi="Amsi Pro Narw"/>
                <w:b/>
              </w:rPr>
              <w:t>/</w:t>
            </w:r>
            <w:proofErr w:type="spellStart"/>
            <w:r w:rsidRPr="0033710F">
              <w:rPr>
                <w:rFonts w:ascii="Amsi Pro Narw" w:hAnsi="Amsi Pro Narw"/>
                <w:b/>
              </w:rPr>
              <w:t>yy</w:t>
            </w:r>
            <w:proofErr w:type="spellEnd"/>
            <w:r w:rsidRPr="0033710F">
              <w:rPr>
                <w:rFonts w:ascii="Amsi Pro Narw" w:hAnsi="Amsi Pro Narw"/>
                <w:b/>
              </w:rPr>
              <w:t>)</w:t>
            </w:r>
          </w:p>
          <w:p w14:paraId="77A1F755" w14:textId="77777777" w:rsidR="0033710F" w:rsidRPr="0033710F" w:rsidRDefault="0033710F" w:rsidP="005C7635">
            <w:pPr>
              <w:rPr>
                <w:rFonts w:ascii="Amsi Pro Narw" w:hAnsi="Amsi Pro Narw"/>
              </w:rPr>
            </w:pPr>
          </w:p>
          <w:p w14:paraId="1B9A5CF6" w14:textId="77777777" w:rsidR="0033710F" w:rsidRPr="0033710F" w:rsidRDefault="0033710F" w:rsidP="005C7635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 xml:space="preserve">Athlete Arrival: </w:t>
            </w:r>
          </w:p>
          <w:p w14:paraId="0BECFE32" w14:textId="77777777" w:rsidR="0033710F" w:rsidRPr="0033710F" w:rsidRDefault="0033710F" w:rsidP="005C7635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 xml:space="preserve">Athlete Departure: </w:t>
            </w:r>
          </w:p>
        </w:tc>
        <w:tc>
          <w:tcPr>
            <w:tcW w:w="4119" w:type="dxa"/>
            <w:shd w:val="clear" w:color="auto" w:fill="auto"/>
          </w:tcPr>
          <w:p w14:paraId="1DE079D1" w14:textId="77777777" w:rsidR="0033710F" w:rsidRPr="0033710F" w:rsidRDefault="0033710F" w:rsidP="005C7635">
            <w:pPr>
              <w:rPr>
                <w:rFonts w:ascii="Amsi Pro Narw" w:hAnsi="Amsi Pro Narw"/>
                <w:b/>
              </w:rPr>
            </w:pPr>
          </w:p>
          <w:p w14:paraId="47ADFC80" w14:textId="77777777" w:rsidR="0033710F" w:rsidRPr="0033710F" w:rsidRDefault="0033710F" w:rsidP="005C7635">
            <w:pPr>
              <w:rPr>
                <w:rFonts w:ascii="Amsi Pro Narw" w:hAnsi="Amsi Pro Narw"/>
              </w:rPr>
            </w:pPr>
          </w:p>
          <w:p w14:paraId="78BC8F77" w14:textId="77777777" w:rsidR="0033710F" w:rsidRPr="0033710F" w:rsidRDefault="0033710F" w:rsidP="005C7635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 xml:space="preserve">Training Dates: </w:t>
            </w:r>
          </w:p>
          <w:p w14:paraId="74D8C7AE" w14:textId="77777777" w:rsidR="0033710F" w:rsidRPr="0033710F" w:rsidRDefault="0033710F" w:rsidP="005C7635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 xml:space="preserve">Competition Dates: </w:t>
            </w:r>
          </w:p>
          <w:p w14:paraId="3B715D5D" w14:textId="77777777" w:rsidR="0033710F" w:rsidRPr="0033710F" w:rsidRDefault="0033710F" w:rsidP="005C7635">
            <w:pPr>
              <w:rPr>
                <w:rFonts w:ascii="Amsi Pro Narw" w:hAnsi="Amsi Pro Narw"/>
                <w:b/>
              </w:rPr>
            </w:pPr>
          </w:p>
        </w:tc>
      </w:tr>
      <w:tr w:rsidR="0033710F" w:rsidRPr="0033710F" w14:paraId="4DBB63D1" w14:textId="77777777" w:rsidTr="005C7635">
        <w:tc>
          <w:tcPr>
            <w:tcW w:w="5338" w:type="dxa"/>
            <w:shd w:val="clear" w:color="auto" w:fill="auto"/>
          </w:tcPr>
          <w:p w14:paraId="2FCB0581" w14:textId="77777777" w:rsidR="0033710F" w:rsidRPr="0033710F" w:rsidRDefault="0033710F" w:rsidP="005C7635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  <w:b/>
              </w:rPr>
              <w:t xml:space="preserve">Host Ski Area: </w:t>
            </w:r>
          </w:p>
        </w:tc>
        <w:tc>
          <w:tcPr>
            <w:tcW w:w="4119" w:type="dxa"/>
            <w:shd w:val="clear" w:color="auto" w:fill="auto"/>
          </w:tcPr>
          <w:p w14:paraId="1A9EEABA" w14:textId="77777777" w:rsidR="0033710F" w:rsidRPr="0033710F" w:rsidRDefault="0033710F" w:rsidP="005C7635">
            <w:pPr>
              <w:rPr>
                <w:rFonts w:ascii="Amsi Pro Narw" w:hAnsi="Amsi Pro Narw"/>
                <w:b/>
              </w:rPr>
            </w:pPr>
            <w:r w:rsidRPr="0033710F">
              <w:rPr>
                <w:rFonts w:ascii="Amsi Pro Narw" w:hAnsi="Amsi Pro Narw"/>
                <w:b/>
              </w:rPr>
              <w:t xml:space="preserve">Nearest City: </w:t>
            </w:r>
          </w:p>
          <w:p w14:paraId="5D9F9246" w14:textId="77777777" w:rsidR="0033710F" w:rsidRPr="0033710F" w:rsidRDefault="0033710F" w:rsidP="005C7635">
            <w:pPr>
              <w:rPr>
                <w:rFonts w:ascii="Amsi Pro Narw" w:hAnsi="Amsi Pro Narw"/>
                <w:b/>
              </w:rPr>
            </w:pPr>
          </w:p>
        </w:tc>
      </w:tr>
      <w:tr w:rsidR="0033710F" w:rsidRPr="0033710F" w14:paraId="5FC21D3C" w14:textId="77777777" w:rsidTr="005C7635">
        <w:tc>
          <w:tcPr>
            <w:tcW w:w="5338" w:type="dxa"/>
            <w:tcBorders>
              <w:bottom w:val="single" w:sz="4" w:space="0" w:color="000000"/>
            </w:tcBorders>
            <w:shd w:val="clear" w:color="auto" w:fill="auto"/>
          </w:tcPr>
          <w:p w14:paraId="28F12158" w14:textId="77777777" w:rsidR="0033710F" w:rsidRPr="0033710F" w:rsidRDefault="0033710F" w:rsidP="005C7635">
            <w:pPr>
              <w:rPr>
                <w:rFonts w:ascii="Amsi Pro Narw" w:hAnsi="Amsi Pro Narw"/>
                <w:b/>
              </w:rPr>
            </w:pPr>
            <w:r w:rsidRPr="0033710F">
              <w:rPr>
                <w:rFonts w:ascii="Amsi Pro Narw" w:hAnsi="Amsi Pro Narw"/>
                <w:b/>
              </w:rPr>
              <w:t xml:space="preserve">Name of Competition Run: </w:t>
            </w:r>
          </w:p>
          <w:p w14:paraId="4598ED55" w14:textId="77777777" w:rsidR="0033710F" w:rsidRPr="0033710F" w:rsidRDefault="0033710F" w:rsidP="005C7635">
            <w:pPr>
              <w:rPr>
                <w:rFonts w:ascii="Amsi Pro Narw" w:hAnsi="Amsi Pro Narw"/>
                <w:b/>
              </w:rPr>
            </w:pPr>
          </w:p>
          <w:p w14:paraId="16D5B0D8" w14:textId="77777777" w:rsidR="0033710F" w:rsidRPr="0033710F" w:rsidRDefault="0033710F" w:rsidP="005C7635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>Note: Attach technical details of course</w:t>
            </w:r>
          </w:p>
          <w:p w14:paraId="1EEE1594" w14:textId="77777777" w:rsidR="0033710F" w:rsidRPr="0033710F" w:rsidRDefault="0033710F" w:rsidP="005C7635">
            <w:pPr>
              <w:rPr>
                <w:rFonts w:ascii="Amsi Pro Narw" w:hAnsi="Amsi Pro Narw"/>
                <w:b/>
              </w:rPr>
            </w:pPr>
          </w:p>
        </w:tc>
        <w:tc>
          <w:tcPr>
            <w:tcW w:w="4119" w:type="dxa"/>
            <w:tcBorders>
              <w:bottom w:val="single" w:sz="4" w:space="0" w:color="000000"/>
            </w:tcBorders>
            <w:shd w:val="clear" w:color="auto" w:fill="auto"/>
          </w:tcPr>
          <w:p w14:paraId="2EBE90B4" w14:textId="77777777" w:rsidR="0033710F" w:rsidRPr="0033710F" w:rsidRDefault="0033710F" w:rsidP="005C7635">
            <w:pPr>
              <w:rPr>
                <w:rFonts w:ascii="Amsi Pro Narw" w:hAnsi="Amsi Pro Narw"/>
                <w:b/>
              </w:rPr>
            </w:pPr>
            <w:r w:rsidRPr="0033710F">
              <w:rPr>
                <w:rFonts w:ascii="Amsi Pro Narw" w:hAnsi="Amsi Pro Narw"/>
                <w:b/>
              </w:rPr>
              <w:t xml:space="preserve">Nearest Airport: </w:t>
            </w:r>
          </w:p>
        </w:tc>
      </w:tr>
      <w:tr w:rsidR="0033710F" w:rsidRPr="0033710F" w14:paraId="1D935CA7" w14:textId="77777777" w:rsidTr="005C7635">
        <w:tc>
          <w:tcPr>
            <w:tcW w:w="5338" w:type="dxa"/>
            <w:tcBorders>
              <w:bottom w:val="single" w:sz="4" w:space="0" w:color="000000"/>
            </w:tcBorders>
            <w:shd w:val="clear" w:color="auto" w:fill="auto"/>
          </w:tcPr>
          <w:p w14:paraId="34E86A74" w14:textId="77777777" w:rsidR="0033710F" w:rsidRPr="0033710F" w:rsidRDefault="0033710F" w:rsidP="005C7635">
            <w:pPr>
              <w:rPr>
                <w:rFonts w:ascii="Amsi Pro Narw" w:hAnsi="Amsi Pro Narw"/>
                <w:b/>
              </w:rPr>
            </w:pPr>
            <w:r w:rsidRPr="0033710F">
              <w:rPr>
                <w:rFonts w:ascii="Amsi Pro Narw" w:hAnsi="Amsi Pro Narw"/>
                <w:b/>
              </w:rPr>
              <w:t>Name of Hotel:</w:t>
            </w:r>
          </w:p>
          <w:p w14:paraId="5348ADF2" w14:textId="77777777" w:rsidR="0033710F" w:rsidRPr="0033710F" w:rsidRDefault="0033710F" w:rsidP="005C7635">
            <w:pPr>
              <w:rPr>
                <w:rFonts w:ascii="Amsi Pro Narw" w:hAnsi="Amsi Pro Narw"/>
                <w:b/>
              </w:rPr>
            </w:pPr>
          </w:p>
          <w:p w14:paraId="2645F388" w14:textId="77777777" w:rsidR="0033710F" w:rsidRPr="0033710F" w:rsidRDefault="0033710F" w:rsidP="005C7635">
            <w:pPr>
              <w:rPr>
                <w:rFonts w:ascii="Amsi Pro Narw" w:hAnsi="Amsi Pro Narw"/>
                <w:b/>
              </w:rPr>
            </w:pPr>
            <w:r w:rsidRPr="0033710F">
              <w:rPr>
                <w:rFonts w:ascii="Amsi Pro Narw" w:hAnsi="Amsi Pro Narw"/>
                <w:b/>
              </w:rPr>
              <w:t xml:space="preserve">Nightly Hotel Rate: </w:t>
            </w:r>
          </w:p>
          <w:p w14:paraId="649C8158" w14:textId="77777777" w:rsidR="0033710F" w:rsidRPr="0033710F" w:rsidRDefault="0033710F" w:rsidP="005C7635">
            <w:pPr>
              <w:rPr>
                <w:rFonts w:ascii="Amsi Pro Narw" w:hAnsi="Amsi Pro Narw"/>
                <w:b/>
              </w:rPr>
            </w:pPr>
          </w:p>
        </w:tc>
        <w:tc>
          <w:tcPr>
            <w:tcW w:w="4119" w:type="dxa"/>
            <w:tcBorders>
              <w:bottom w:val="single" w:sz="4" w:space="0" w:color="000000"/>
            </w:tcBorders>
            <w:shd w:val="clear" w:color="auto" w:fill="auto"/>
          </w:tcPr>
          <w:p w14:paraId="631AFE1C" w14:textId="77777777" w:rsidR="0033710F" w:rsidRPr="0033710F" w:rsidRDefault="0033710F" w:rsidP="005C7635">
            <w:pPr>
              <w:rPr>
                <w:rFonts w:ascii="Amsi Pro Narw" w:hAnsi="Amsi Pro Narw"/>
                <w:b/>
              </w:rPr>
            </w:pPr>
            <w:r w:rsidRPr="0033710F">
              <w:rPr>
                <w:rFonts w:ascii="Amsi Pro Narw" w:hAnsi="Amsi Pro Narw"/>
                <w:b/>
              </w:rPr>
              <w:t xml:space="preserve">Distance from Host Ski Area: </w:t>
            </w:r>
          </w:p>
        </w:tc>
      </w:tr>
      <w:tr w:rsidR="0033710F" w:rsidRPr="0033710F" w14:paraId="12EDAA74" w14:textId="77777777" w:rsidTr="005C7635">
        <w:trPr>
          <w:trHeight w:val="331"/>
        </w:trPr>
        <w:tc>
          <w:tcPr>
            <w:tcW w:w="9457" w:type="dxa"/>
            <w:gridSpan w:val="2"/>
            <w:tcBorders>
              <w:bottom w:val="nil"/>
            </w:tcBorders>
            <w:shd w:val="clear" w:color="auto" w:fill="auto"/>
          </w:tcPr>
          <w:p w14:paraId="7FD3E48D" w14:textId="77777777" w:rsidR="0033710F" w:rsidRDefault="0033710F" w:rsidP="005C7635">
            <w:pPr>
              <w:rPr>
                <w:rFonts w:ascii="Amsi Pro Narw" w:hAnsi="Amsi Pro Narw"/>
                <w:b/>
              </w:rPr>
            </w:pPr>
          </w:p>
          <w:p w14:paraId="7EF3FCD7" w14:textId="77777777" w:rsidR="0033710F" w:rsidRDefault="0033710F" w:rsidP="005C7635">
            <w:pPr>
              <w:rPr>
                <w:rFonts w:ascii="Amsi Pro Narw" w:hAnsi="Amsi Pro Narw"/>
                <w:b/>
              </w:rPr>
            </w:pPr>
          </w:p>
          <w:p w14:paraId="39563C66" w14:textId="77777777" w:rsidR="0033710F" w:rsidRPr="0033710F" w:rsidRDefault="0033710F" w:rsidP="005C7635">
            <w:pPr>
              <w:rPr>
                <w:rFonts w:ascii="Amsi Pro Narw" w:hAnsi="Amsi Pro Narw"/>
                <w:b/>
              </w:rPr>
            </w:pPr>
            <w:r w:rsidRPr="0033710F">
              <w:rPr>
                <w:rFonts w:ascii="Amsi Pro Narw" w:hAnsi="Amsi Pro Narw"/>
                <w:b/>
              </w:rPr>
              <w:t>Organizing Committee Details</w:t>
            </w:r>
          </w:p>
          <w:p w14:paraId="3C57E4B4" w14:textId="77777777" w:rsidR="0033710F" w:rsidRPr="0033710F" w:rsidRDefault="0033710F" w:rsidP="005C7635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>Note: Course Builder must be identified</w:t>
            </w:r>
          </w:p>
        </w:tc>
      </w:tr>
      <w:tr w:rsidR="0033710F" w:rsidRPr="0033710F" w14:paraId="4C285CED" w14:textId="77777777" w:rsidTr="005C7635">
        <w:trPr>
          <w:trHeight w:val="1397"/>
        </w:trPr>
        <w:tc>
          <w:tcPr>
            <w:tcW w:w="533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2B0EE8B" w14:textId="77777777" w:rsidR="0033710F" w:rsidRPr="0033710F" w:rsidRDefault="0033710F" w:rsidP="005C7635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 xml:space="preserve">Name of Contact </w:t>
            </w:r>
          </w:p>
          <w:p w14:paraId="18BC3280" w14:textId="77777777" w:rsidR="0033710F" w:rsidRPr="0033710F" w:rsidRDefault="0033710F" w:rsidP="005C7635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 xml:space="preserve">Person #1: </w:t>
            </w:r>
          </w:p>
          <w:p w14:paraId="06EA107A" w14:textId="77777777" w:rsidR="0033710F" w:rsidRPr="0033710F" w:rsidRDefault="0033710F" w:rsidP="005C7635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 xml:space="preserve">Person #1 phone #: </w:t>
            </w:r>
          </w:p>
          <w:p w14:paraId="5C86BFBB" w14:textId="77777777" w:rsidR="0033710F" w:rsidRPr="0033710F" w:rsidRDefault="0033710F" w:rsidP="005C7635">
            <w:pPr>
              <w:rPr>
                <w:rFonts w:ascii="Amsi Pro Narw" w:hAnsi="Amsi Pro Narw"/>
                <w:b/>
              </w:rPr>
            </w:pPr>
            <w:r w:rsidRPr="0033710F">
              <w:rPr>
                <w:rFonts w:ascii="Amsi Pro Narw" w:hAnsi="Amsi Pro Narw"/>
              </w:rPr>
              <w:t xml:space="preserve">Person #1 email: </w:t>
            </w:r>
          </w:p>
        </w:tc>
        <w:tc>
          <w:tcPr>
            <w:tcW w:w="411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876579A" w14:textId="77777777" w:rsidR="0033710F" w:rsidRPr="0033710F" w:rsidRDefault="0033710F" w:rsidP="005C7635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 xml:space="preserve">Name of </w:t>
            </w:r>
            <w:proofErr w:type="gramStart"/>
            <w:r w:rsidRPr="0033710F">
              <w:rPr>
                <w:rFonts w:ascii="Amsi Pro Narw" w:hAnsi="Amsi Pro Narw"/>
              </w:rPr>
              <w:t>Contact :</w:t>
            </w:r>
            <w:proofErr w:type="gramEnd"/>
            <w:r w:rsidRPr="0033710F">
              <w:rPr>
                <w:rFonts w:ascii="Amsi Pro Narw" w:hAnsi="Amsi Pro Narw"/>
              </w:rPr>
              <w:t xml:space="preserve"> </w:t>
            </w:r>
          </w:p>
          <w:p w14:paraId="2F0B93A6" w14:textId="77777777" w:rsidR="0033710F" w:rsidRPr="0033710F" w:rsidRDefault="0033710F" w:rsidP="005C7635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 xml:space="preserve">Person #2: </w:t>
            </w:r>
          </w:p>
          <w:p w14:paraId="6A2C25F0" w14:textId="77777777" w:rsidR="0033710F" w:rsidRPr="0033710F" w:rsidRDefault="0033710F" w:rsidP="005C7635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 xml:space="preserve">Person #2 phone #: </w:t>
            </w:r>
          </w:p>
          <w:p w14:paraId="3AB851D6" w14:textId="77777777" w:rsidR="0033710F" w:rsidRPr="0033710F" w:rsidRDefault="0033710F" w:rsidP="005C7635">
            <w:pPr>
              <w:rPr>
                <w:rFonts w:ascii="Amsi Pro Narw" w:hAnsi="Amsi Pro Narw"/>
                <w:b/>
              </w:rPr>
            </w:pPr>
            <w:r w:rsidRPr="0033710F">
              <w:rPr>
                <w:rFonts w:ascii="Amsi Pro Narw" w:hAnsi="Amsi Pro Narw"/>
              </w:rPr>
              <w:t xml:space="preserve">Person #2 email: </w:t>
            </w:r>
          </w:p>
        </w:tc>
      </w:tr>
      <w:tr w:rsidR="0033710F" w:rsidRPr="0033710F" w14:paraId="24DC071B" w14:textId="77777777" w:rsidTr="005C7635">
        <w:trPr>
          <w:trHeight w:val="840"/>
        </w:trPr>
        <w:tc>
          <w:tcPr>
            <w:tcW w:w="5338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4381D64D" w14:textId="77777777" w:rsidR="0033710F" w:rsidRPr="0033710F" w:rsidRDefault="0033710F" w:rsidP="005C7635">
            <w:pPr>
              <w:rPr>
                <w:rFonts w:ascii="Amsi Pro Narw" w:hAnsi="Amsi Pro Narw"/>
              </w:rPr>
            </w:pPr>
          </w:p>
          <w:p w14:paraId="67071885" w14:textId="77777777" w:rsidR="0033710F" w:rsidRPr="0033710F" w:rsidRDefault="0033710F" w:rsidP="005C7635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 xml:space="preserve">Chairperson: </w:t>
            </w:r>
          </w:p>
          <w:p w14:paraId="16448A46" w14:textId="77777777" w:rsidR="0033710F" w:rsidRPr="0033710F" w:rsidRDefault="0033710F" w:rsidP="005C7635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 xml:space="preserve">Treasurer: </w:t>
            </w:r>
          </w:p>
          <w:p w14:paraId="5E795EBE" w14:textId="77777777" w:rsidR="0033710F" w:rsidRPr="0033710F" w:rsidRDefault="0033710F" w:rsidP="005C7635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 xml:space="preserve">Registration Coordinator: </w:t>
            </w:r>
          </w:p>
          <w:p w14:paraId="71348B84" w14:textId="77777777" w:rsidR="0033710F" w:rsidRPr="0033710F" w:rsidRDefault="0033710F" w:rsidP="005C7635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 xml:space="preserve">Volunteer Coordinator: </w:t>
            </w:r>
          </w:p>
          <w:p w14:paraId="07D947C2" w14:textId="77777777" w:rsidR="0033710F" w:rsidRPr="0033710F" w:rsidRDefault="0033710F" w:rsidP="005C7635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 xml:space="preserve">Chief of Competition: </w:t>
            </w:r>
          </w:p>
          <w:p w14:paraId="35A29A3F" w14:textId="77777777" w:rsidR="0033710F" w:rsidRPr="0033710F" w:rsidRDefault="0033710F" w:rsidP="005C7635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 xml:space="preserve">Chief of Course (MO): </w:t>
            </w:r>
          </w:p>
          <w:p w14:paraId="3A042247" w14:textId="77777777" w:rsidR="0033710F" w:rsidRPr="0033710F" w:rsidRDefault="0033710F" w:rsidP="005C7635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 xml:space="preserve">Chief of Course (SS): </w:t>
            </w:r>
          </w:p>
          <w:p w14:paraId="4BA3CAE5" w14:textId="77777777" w:rsidR="0033710F" w:rsidRPr="0033710F" w:rsidRDefault="0033710F" w:rsidP="005C7635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 xml:space="preserve">Chief of Course (AE): </w:t>
            </w:r>
          </w:p>
          <w:p w14:paraId="65AB8982" w14:textId="77777777" w:rsidR="0033710F" w:rsidRPr="0033710F" w:rsidRDefault="0033710F" w:rsidP="005C7635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 xml:space="preserve">Chief of Course (HP): </w:t>
            </w:r>
          </w:p>
        </w:tc>
        <w:tc>
          <w:tcPr>
            <w:tcW w:w="411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00C723A9" w14:textId="77777777" w:rsidR="0033710F" w:rsidRPr="0033710F" w:rsidRDefault="0033710F" w:rsidP="005C7635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 xml:space="preserve">Course Builder (SS): </w:t>
            </w:r>
          </w:p>
          <w:p w14:paraId="72AFBF4B" w14:textId="77777777" w:rsidR="0033710F" w:rsidRPr="0033710F" w:rsidRDefault="0033710F" w:rsidP="005C7635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 xml:space="preserve">Course Builder (MO): </w:t>
            </w:r>
          </w:p>
          <w:p w14:paraId="5B4A833A" w14:textId="77777777" w:rsidR="0033710F" w:rsidRPr="0033710F" w:rsidRDefault="0033710F" w:rsidP="005C7635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 xml:space="preserve">Course Builder (AE): </w:t>
            </w:r>
          </w:p>
          <w:p w14:paraId="54992B80" w14:textId="77777777" w:rsidR="0033710F" w:rsidRPr="0033710F" w:rsidRDefault="0033710F" w:rsidP="005C7635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 xml:space="preserve">Course Builder (HP): </w:t>
            </w:r>
          </w:p>
          <w:p w14:paraId="1326A8C4" w14:textId="77777777" w:rsidR="0033710F" w:rsidRPr="0033710F" w:rsidRDefault="0033710F" w:rsidP="005C7635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 xml:space="preserve">Chief of Scoring: </w:t>
            </w:r>
          </w:p>
          <w:p w14:paraId="4D2523D2" w14:textId="77777777" w:rsidR="0033710F" w:rsidRPr="0033710F" w:rsidRDefault="0033710F" w:rsidP="005C7635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 xml:space="preserve">Chief of Medical: </w:t>
            </w:r>
          </w:p>
        </w:tc>
      </w:tr>
    </w:tbl>
    <w:p w14:paraId="439ACE19" w14:textId="77777777" w:rsidR="0033710F" w:rsidRPr="003E63DE" w:rsidRDefault="0033710F" w:rsidP="00E41555">
      <w:pPr>
        <w:rPr>
          <w:rFonts w:ascii="Amsi Pro Narw Light" w:hAnsi="Amsi Pro Narw Light"/>
          <w:b/>
          <w:color w:val="7A99AC"/>
          <w:u w:val="single"/>
        </w:rPr>
      </w:pPr>
    </w:p>
    <w:tbl>
      <w:tblPr>
        <w:tblpPr w:leftFromText="180" w:rightFromText="180" w:vertAnchor="text" w:horzAnchor="page" w:tblpX="1269" w:tblpY="1"/>
        <w:tblW w:w="100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6"/>
        <w:gridCol w:w="1013"/>
        <w:gridCol w:w="810"/>
        <w:gridCol w:w="1614"/>
        <w:gridCol w:w="2423"/>
        <w:gridCol w:w="182"/>
        <w:gridCol w:w="2241"/>
      </w:tblGrid>
      <w:tr w:rsidR="0033710F" w:rsidRPr="0033710F" w14:paraId="3520BC30" w14:textId="77777777" w:rsidTr="00A00D13">
        <w:trPr>
          <w:trHeight w:val="840"/>
        </w:trPr>
        <w:tc>
          <w:tcPr>
            <w:tcW w:w="10089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5BFA39" w14:textId="77777777" w:rsidR="0033710F" w:rsidRPr="0033710F" w:rsidRDefault="0033710F" w:rsidP="00A00D13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>Course Builders:</w:t>
            </w:r>
          </w:p>
          <w:p w14:paraId="6A9B2E14" w14:textId="77777777" w:rsidR="0033710F" w:rsidRPr="0033710F" w:rsidRDefault="0033710F" w:rsidP="00A00D13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>For each course builder, outline experience with building specific course</w:t>
            </w:r>
          </w:p>
          <w:p w14:paraId="5E439925" w14:textId="77777777" w:rsidR="0033710F" w:rsidRPr="0033710F" w:rsidRDefault="0033710F" w:rsidP="00A00D13">
            <w:pPr>
              <w:rPr>
                <w:rFonts w:ascii="Amsi Pro Narw" w:hAnsi="Amsi Pro Narw"/>
              </w:rPr>
            </w:pPr>
          </w:p>
          <w:p w14:paraId="6256FF26" w14:textId="77777777" w:rsidR="0033710F" w:rsidRPr="0033710F" w:rsidRDefault="0033710F" w:rsidP="00A00D13">
            <w:pPr>
              <w:widowControl w:val="0"/>
              <w:numPr>
                <w:ilvl w:val="0"/>
                <w:numId w:val="9"/>
              </w:numPr>
              <w:autoSpaceDE/>
              <w:autoSpaceDN/>
              <w:adjustRightInd/>
              <w:spacing w:after="0" w:line="240" w:lineRule="auto"/>
              <w:rPr>
                <w:rFonts w:ascii="Amsi Pro Narw" w:hAnsi="Amsi Pro Narw" w:cs="Calibri"/>
              </w:rPr>
            </w:pPr>
            <w:r w:rsidRPr="0033710F">
              <w:rPr>
                <w:rFonts w:ascii="Amsi Pro Narw" w:hAnsi="Amsi Pro Narw"/>
                <w:b/>
              </w:rPr>
              <w:t xml:space="preserve">Name: </w:t>
            </w:r>
          </w:p>
          <w:p w14:paraId="3E87456C" w14:textId="77777777" w:rsidR="0033710F" w:rsidRPr="0033710F" w:rsidRDefault="0033710F" w:rsidP="00A00D13">
            <w:pPr>
              <w:ind w:left="851"/>
              <w:rPr>
                <w:rFonts w:ascii="Amsi Pro Narw" w:hAnsi="Amsi Pro Narw"/>
              </w:rPr>
            </w:pPr>
          </w:p>
          <w:p w14:paraId="667F1A4C" w14:textId="77777777" w:rsidR="0033710F" w:rsidRPr="0033710F" w:rsidRDefault="0033710F" w:rsidP="00A00D13">
            <w:pPr>
              <w:rPr>
                <w:rFonts w:ascii="Amsi Pro Narw" w:hAnsi="Amsi Pro Narw"/>
              </w:rPr>
            </w:pPr>
          </w:p>
        </w:tc>
      </w:tr>
      <w:tr w:rsidR="0033710F" w:rsidRPr="0033710F" w14:paraId="1958C352" w14:textId="77777777" w:rsidTr="00A00D13">
        <w:trPr>
          <w:trHeight w:val="628"/>
        </w:trPr>
        <w:tc>
          <w:tcPr>
            <w:tcW w:w="10089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E04A77" w14:textId="77777777" w:rsidR="0033710F" w:rsidRPr="0033710F" w:rsidRDefault="0033710F" w:rsidP="00A00D13">
            <w:pPr>
              <w:rPr>
                <w:rFonts w:ascii="Amsi Pro Narw" w:hAnsi="Amsi Pro Narw"/>
                <w:b/>
              </w:rPr>
            </w:pPr>
            <w:r w:rsidRPr="0033710F">
              <w:rPr>
                <w:rFonts w:ascii="Amsi Pro Narw" w:hAnsi="Amsi Pro Narw"/>
                <w:b/>
              </w:rPr>
              <w:t>Previous Event Hosting Experience</w:t>
            </w:r>
          </w:p>
          <w:p w14:paraId="0E958695" w14:textId="77777777" w:rsidR="0033710F" w:rsidRPr="0033710F" w:rsidRDefault="0033710F" w:rsidP="00A00D13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>List the previous events hosted that are most relevant to your application.</w:t>
            </w:r>
          </w:p>
        </w:tc>
      </w:tr>
      <w:tr w:rsidR="0033710F" w:rsidRPr="0033710F" w14:paraId="487F3431" w14:textId="77777777" w:rsidTr="00A00D13">
        <w:trPr>
          <w:trHeight w:val="840"/>
        </w:trPr>
        <w:tc>
          <w:tcPr>
            <w:tcW w:w="18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49D54F" w14:textId="77777777" w:rsidR="0033710F" w:rsidRPr="0033710F" w:rsidRDefault="0033710F" w:rsidP="00A00D13">
            <w:pPr>
              <w:rPr>
                <w:rFonts w:ascii="Amsi Pro Narw" w:hAnsi="Amsi Pro Narw"/>
                <w:b/>
              </w:rPr>
            </w:pPr>
            <w:r w:rsidRPr="0033710F">
              <w:rPr>
                <w:rFonts w:ascii="Amsi Pro Narw" w:hAnsi="Amsi Pro Narw"/>
                <w:b/>
              </w:rPr>
              <w:t>Year</w:t>
            </w:r>
          </w:p>
          <w:p w14:paraId="14894491" w14:textId="77777777" w:rsidR="0033710F" w:rsidRPr="0033710F" w:rsidRDefault="0033710F" w:rsidP="00A00D13">
            <w:pPr>
              <w:rPr>
                <w:rFonts w:ascii="Amsi Pro Narw" w:hAnsi="Amsi Pro Narw"/>
                <w:b/>
              </w:rPr>
            </w:pPr>
          </w:p>
          <w:p w14:paraId="711834BB" w14:textId="77777777" w:rsidR="0033710F" w:rsidRPr="0033710F" w:rsidRDefault="0033710F" w:rsidP="00A00D13">
            <w:pPr>
              <w:rPr>
                <w:rFonts w:ascii="Amsi Pro Narw" w:hAnsi="Amsi Pro Narw"/>
                <w:b/>
              </w:rPr>
            </w:pPr>
          </w:p>
          <w:p w14:paraId="48ABE3C4" w14:textId="77777777" w:rsidR="0033710F" w:rsidRPr="0033710F" w:rsidRDefault="0033710F" w:rsidP="00A00D13">
            <w:pPr>
              <w:rPr>
                <w:rFonts w:ascii="Amsi Pro Narw" w:hAnsi="Amsi Pro Narw"/>
                <w:b/>
              </w:rPr>
            </w:pPr>
          </w:p>
          <w:p w14:paraId="054DBD88" w14:textId="77777777" w:rsidR="0033710F" w:rsidRPr="0033710F" w:rsidRDefault="0033710F" w:rsidP="00A00D13">
            <w:pPr>
              <w:rPr>
                <w:rFonts w:ascii="Amsi Pro Narw" w:hAnsi="Amsi Pro Narw"/>
                <w:b/>
              </w:rPr>
            </w:pPr>
            <w:r w:rsidRPr="0033710F">
              <w:rPr>
                <w:rFonts w:ascii="Amsi Pro Narw" w:hAnsi="Amsi Pro Narw"/>
                <w:b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6CD064" w14:textId="77777777" w:rsidR="0033710F" w:rsidRPr="0033710F" w:rsidRDefault="0033710F" w:rsidP="00A00D13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  <w:b/>
              </w:rPr>
              <w:t>Event Level</w:t>
            </w:r>
          </w:p>
          <w:p w14:paraId="738358D4" w14:textId="77777777" w:rsidR="0033710F" w:rsidRPr="0033710F" w:rsidRDefault="0033710F" w:rsidP="00A00D13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>(e.g. WC, NA, NC)</w:t>
            </w:r>
          </w:p>
          <w:p w14:paraId="10F3A851" w14:textId="77777777" w:rsidR="0033710F" w:rsidRPr="0033710F" w:rsidRDefault="0033710F" w:rsidP="00A00D13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 xml:space="preserve"> </w:t>
            </w:r>
          </w:p>
        </w:tc>
        <w:tc>
          <w:tcPr>
            <w:tcW w:w="421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8CE318" w14:textId="77777777" w:rsidR="0033710F" w:rsidRPr="0033710F" w:rsidRDefault="0033710F" w:rsidP="00A00D13">
            <w:pPr>
              <w:rPr>
                <w:rFonts w:ascii="Amsi Pro Narw" w:hAnsi="Amsi Pro Narw"/>
                <w:b/>
              </w:rPr>
            </w:pPr>
            <w:r w:rsidRPr="0033710F">
              <w:rPr>
                <w:rFonts w:ascii="Amsi Pro Narw" w:hAnsi="Amsi Pro Narw"/>
                <w:b/>
              </w:rPr>
              <w:t>Location / Ski Area</w:t>
            </w:r>
          </w:p>
          <w:p w14:paraId="2DF10E59" w14:textId="77777777" w:rsidR="0033710F" w:rsidRPr="0033710F" w:rsidRDefault="0033710F" w:rsidP="00A00D13">
            <w:pPr>
              <w:rPr>
                <w:rFonts w:ascii="Amsi Pro Narw" w:hAnsi="Amsi Pro Narw"/>
                <w:b/>
              </w:rPr>
            </w:pPr>
          </w:p>
          <w:p w14:paraId="13C04546" w14:textId="77777777" w:rsidR="0033710F" w:rsidRPr="0033710F" w:rsidRDefault="0033710F" w:rsidP="00A00D13">
            <w:pPr>
              <w:rPr>
                <w:rFonts w:ascii="Amsi Pro Narw" w:hAnsi="Amsi Pro Narw"/>
                <w:b/>
              </w:rPr>
            </w:pPr>
          </w:p>
        </w:tc>
        <w:tc>
          <w:tcPr>
            <w:tcW w:w="22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2E5935" w14:textId="77777777" w:rsidR="0033710F" w:rsidRPr="0033710F" w:rsidRDefault="0033710F" w:rsidP="00A00D13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  <w:b/>
              </w:rPr>
              <w:t>Events</w:t>
            </w:r>
          </w:p>
          <w:p w14:paraId="57212ABB" w14:textId="77777777" w:rsidR="0033710F" w:rsidRPr="0033710F" w:rsidRDefault="0033710F" w:rsidP="00A00D13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>(MO, AE, DM, HP, SS)</w:t>
            </w:r>
          </w:p>
          <w:p w14:paraId="2E713807" w14:textId="77777777" w:rsidR="0033710F" w:rsidRPr="0033710F" w:rsidRDefault="0033710F" w:rsidP="00A00D13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 xml:space="preserve"> </w:t>
            </w:r>
          </w:p>
        </w:tc>
      </w:tr>
      <w:tr w:rsidR="0033710F" w:rsidRPr="0033710F" w14:paraId="1280A0B1" w14:textId="77777777" w:rsidTr="00A00D13">
        <w:trPr>
          <w:trHeight w:val="219"/>
        </w:trPr>
        <w:tc>
          <w:tcPr>
            <w:tcW w:w="10089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0218DC" w14:textId="77777777" w:rsidR="0033710F" w:rsidRPr="0033710F" w:rsidRDefault="0033710F" w:rsidP="00A00D13">
            <w:pPr>
              <w:rPr>
                <w:rFonts w:ascii="Amsi Pro Narw" w:hAnsi="Amsi Pro Narw"/>
                <w:b/>
              </w:rPr>
            </w:pPr>
            <w:r w:rsidRPr="0033710F">
              <w:rPr>
                <w:rFonts w:ascii="Amsi Pro Narw" w:hAnsi="Amsi Pro Narw"/>
                <w:b/>
              </w:rPr>
              <w:t>Course Data</w:t>
            </w:r>
          </w:p>
        </w:tc>
      </w:tr>
      <w:tr w:rsidR="0033710F" w:rsidRPr="0033710F" w14:paraId="3A81E3F0" w14:textId="77777777" w:rsidTr="00A00D13">
        <w:trPr>
          <w:trHeight w:val="219"/>
        </w:trPr>
        <w:tc>
          <w:tcPr>
            <w:tcW w:w="281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A167F0" w14:textId="77777777" w:rsidR="0033710F" w:rsidRPr="0033710F" w:rsidRDefault="0033710F" w:rsidP="00A00D13">
            <w:pPr>
              <w:rPr>
                <w:rFonts w:ascii="Amsi Pro Narw" w:hAnsi="Amsi Pro Narw"/>
                <w:b/>
              </w:rPr>
            </w:pPr>
            <w:r w:rsidRPr="0033710F">
              <w:rPr>
                <w:rFonts w:ascii="Amsi Pro Narw" w:hAnsi="Amsi Pro Narw"/>
                <w:b/>
              </w:rPr>
              <w:t>Moguls – N/A</w:t>
            </w:r>
          </w:p>
          <w:p w14:paraId="2A1D4086" w14:textId="77777777" w:rsidR="0033710F" w:rsidRPr="0033710F" w:rsidRDefault="0033710F" w:rsidP="00A00D13">
            <w:pPr>
              <w:rPr>
                <w:rFonts w:ascii="Amsi Pro Narw" w:hAnsi="Amsi Pro Narw"/>
                <w:b/>
              </w:rPr>
            </w:pPr>
          </w:p>
          <w:p w14:paraId="3F412288" w14:textId="77777777" w:rsidR="0033710F" w:rsidRPr="0033710F" w:rsidRDefault="0033710F" w:rsidP="00A00D13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>Length (m):</w:t>
            </w:r>
          </w:p>
          <w:p w14:paraId="40D68AAE" w14:textId="77777777" w:rsidR="0033710F" w:rsidRPr="0033710F" w:rsidRDefault="0033710F" w:rsidP="00A00D13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>Course Width (m):</w:t>
            </w:r>
          </w:p>
          <w:p w14:paraId="019315CC" w14:textId="77777777" w:rsidR="0033710F" w:rsidRPr="0033710F" w:rsidRDefault="0033710F" w:rsidP="00A00D13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>Inclination (º):</w:t>
            </w:r>
          </w:p>
          <w:p w14:paraId="02B7EBC2" w14:textId="77777777" w:rsidR="0033710F" w:rsidRPr="0033710F" w:rsidRDefault="0033710F" w:rsidP="00A00D13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>Judges stand:</w:t>
            </w:r>
          </w:p>
          <w:p w14:paraId="64DC313D" w14:textId="77777777" w:rsidR="0033710F" w:rsidRPr="0033710F" w:rsidRDefault="0033710F" w:rsidP="00A00D13">
            <w:pPr>
              <w:ind w:left="284"/>
              <w:rPr>
                <w:rFonts w:ascii="Amsi Pro Narw" w:eastAsia="MS Gothic" w:hAnsi="Amsi Pro Narw" w:cs="Tahoma"/>
              </w:rPr>
            </w:pPr>
            <w:r w:rsidRPr="0033710F">
              <w:rPr>
                <w:rFonts w:ascii="MS Mincho" w:eastAsia="MS Mincho" w:hAnsi="MS Mincho" w:cs="MS Mincho"/>
              </w:rPr>
              <w:t>☐</w:t>
            </w:r>
            <w:r w:rsidRPr="0033710F">
              <w:rPr>
                <w:rFonts w:ascii="Amsi Pro Narw" w:eastAsia="MS Gothic" w:hAnsi="Amsi Pro Narw"/>
              </w:rPr>
              <w:t xml:space="preserve"> </w:t>
            </w:r>
            <w:r w:rsidRPr="0033710F">
              <w:rPr>
                <w:rFonts w:ascii="Amsi Pro Narw" w:eastAsia="MS Gothic" w:hAnsi="Amsi Pro Narw" w:cs="Tahoma"/>
              </w:rPr>
              <w:t>Permanent</w:t>
            </w:r>
          </w:p>
          <w:p w14:paraId="6E59EC9A" w14:textId="77777777" w:rsidR="0033710F" w:rsidRPr="0033710F" w:rsidRDefault="0033710F" w:rsidP="00A00D13">
            <w:pPr>
              <w:ind w:left="284"/>
              <w:rPr>
                <w:rFonts w:ascii="Amsi Pro Narw" w:eastAsia="MS Gothic" w:hAnsi="Amsi Pro Narw" w:cs="Tahoma"/>
              </w:rPr>
            </w:pPr>
            <w:r w:rsidRPr="0033710F">
              <w:rPr>
                <w:rFonts w:ascii="MS Mincho" w:eastAsia="MS Mincho" w:hAnsi="MS Mincho" w:cs="MS Mincho"/>
              </w:rPr>
              <w:t>☐</w:t>
            </w:r>
            <w:r w:rsidRPr="0033710F">
              <w:rPr>
                <w:rFonts w:ascii="Amsi Pro Narw" w:eastAsia="MS Gothic" w:hAnsi="Amsi Pro Narw"/>
              </w:rPr>
              <w:t xml:space="preserve"> </w:t>
            </w:r>
            <w:r w:rsidRPr="0033710F">
              <w:rPr>
                <w:rFonts w:ascii="Amsi Pro Narw" w:eastAsia="MS Gothic" w:hAnsi="Amsi Pro Narw" w:cs="Tahoma"/>
              </w:rPr>
              <w:t>Temporary</w:t>
            </w:r>
          </w:p>
          <w:p w14:paraId="0AD6AFB5" w14:textId="77777777" w:rsidR="0033710F" w:rsidRPr="0033710F" w:rsidRDefault="0033710F" w:rsidP="00A00D13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>Electric Timing:</w:t>
            </w:r>
          </w:p>
          <w:p w14:paraId="691F6B9F" w14:textId="77777777" w:rsidR="0033710F" w:rsidRPr="0033710F" w:rsidRDefault="0033710F" w:rsidP="00A00D13">
            <w:pPr>
              <w:ind w:left="284"/>
              <w:rPr>
                <w:rFonts w:ascii="Amsi Pro Narw" w:eastAsia="MS Gothic" w:hAnsi="Amsi Pro Narw" w:cs="Tahoma"/>
              </w:rPr>
            </w:pPr>
            <w:r w:rsidRPr="0033710F">
              <w:rPr>
                <w:rFonts w:ascii="MS Mincho" w:eastAsia="MS Mincho" w:hAnsi="MS Mincho" w:cs="MS Mincho"/>
              </w:rPr>
              <w:t>☐</w:t>
            </w:r>
            <w:r w:rsidRPr="0033710F">
              <w:rPr>
                <w:rFonts w:ascii="Amsi Pro Narw" w:eastAsia="MS Gothic" w:hAnsi="Amsi Pro Narw"/>
              </w:rPr>
              <w:t xml:space="preserve"> </w:t>
            </w:r>
            <w:r w:rsidRPr="0033710F">
              <w:rPr>
                <w:rFonts w:ascii="Amsi Pro Narw" w:eastAsia="MS Gothic" w:hAnsi="Amsi Pro Narw" w:cs="Tahoma"/>
              </w:rPr>
              <w:t>Yes</w:t>
            </w:r>
          </w:p>
          <w:p w14:paraId="7570ADCB" w14:textId="77777777" w:rsidR="0033710F" w:rsidRPr="0033710F" w:rsidRDefault="0033710F" w:rsidP="00A00D13">
            <w:pPr>
              <w:ind w:left="284"/>
              <w:rPr>
                <w:rFonts w:ascii="Amsi Pro Narw" w:eastAsia="MS Gothic" w:hAnsi="Amsi Pro Narw" w:cs="Tahoma"/>
              </w:rPr>
            </w:pPr>
            <w:r w:rsidRPr="0033710F">
              <w:rPr>
                <w:rFonts w:ascii="MS Mincho" w:eastAsia="MS Mincho" w:hAnsi="MS Mincho" w:cs="MS Mincho"/>
              </w:rPr>
              <w:t>☐</w:t>
            </w:r>
            <w:r w:rsidRPr="0033710F">
              <w:rPr>
                <w:rFonts w:ascii="Amsi Pro Narw" w:eastAsia="MS Gothic" w:hAnsi="Amsi Pro Narw"/>
              </w:rPr>
              <w:t xml:space="preserve"> </w:t>
            </w:r>
            <w:r w:rsidRPr="0033710F">
              <w:rPr>
                <w:rFonts w:ascii="Amsi Pro Narw" w:eastAsia="MS Gothic" w:hAnsi="Amsi Pro Narw" w:cs="Tahoma"/>
              </w:rPr>
              <w:t>No</w:t>
            </w:r>
          </w:p>
          <w:p w14:paraId="7EC82853" w14:textId="77777777" w:rsidR="0033710F" w:rsidRPr="0033710F" w:rsidRDefault="0033710F" w:rsidP="00A00D13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>Dual Start Gate:</w:t>
            </w:r>
          </w:p>
          <w:p w14:paraId="5FBFE16D" w14:textId="77777777" w:rsidR="0033710F" w:rsidRPr="0033710F" w:rsidRDefault="0033710F" w:rsidP="00A00D13">
            <w:pPr>
              <w:ind w:left="284"/>
              <w:rPr>
                <w:rFonts w:ascii="Amsi Pro Narw" w:eastAsia="MS Gothic" w:hAnsi="Amsi Pro Narw" w:cs="Tahoma"/>
              </w:rPr>
            </w:pPr>
            <w:r w:rsidRPr="0033710F">
              <w:rPr>
                <w:rFonts w:ascii="MS Mincho" w:eastAsia="MS Mincho" w:hAnsi="MS Mincho" w:cs="MS Mincho"/>
              </w:rPr>
              <w:t>☐</w:t>
            </w:r>
            <w:r w:rsidRPr="0033710F">
              <w:rPr>
                <w:rFonts w:ascii="Amsi Pro Narw" w:eastAsia="MS Gothic" w:hAnsi="Amsi Pro Narw"/>
              </w:rPr>
              <w:t xml:space="preserve"> </w:t>
            </w:r>
            <w:r w:rsidRPr="0033710F">
              <w:rPr>
                <w:rFonts w:ascii="Amsi Pro Narw" w:eastAsia="MS Gothic" w:hAnsi="Amsi Pro Narw" w:cs="Tahoma"/>
              </w:rPr>
              <w:t>Yes</w:t>
            </w:r>
          </w:p>
          <w:p w14:paraId="5F37F461" w14:textId="77777777" w:rsidR="0033710F" w:rsidRPr="0033710F" w:rsidRDefault="0033710F" w:rsidP="00A00D13">
            <w:pPr>
              <w:ind w:left="284"/>
              <w:rPr>
                <w:rFonts w:ascii="Amsi Pro Narw" w:eastAsia="MS Gothic" w:hAnsi="Amsi Pro Narw" w:cs="Tahoma"/>
              </w:rPr>
            </w:pPr>
            <w:r w:rsidRPr="0033710F">
              <w:rPr>
                <w:rFonts w:ascii="MS Mincho" w:eastAsia="MS Mincho" w:hAnsi="MS Mincho" w:cs="MS Mincho"/>
              </w:rPr>
              <w:t>☐</w:t>
            </w:r>
            <w:r w:rsidRPr="0033710F">
              <w:rPr>
                <w:rFonts w:ascii="Amsi Pro Narw" w:eastAsia="MS Gothic" w:hAnsi="Amsi Pro Narw"/>
              </w:rPr>
              <w:t xml:space="preserve"> </w:t>
            </w:r>
            <w:r w:rsidRPr="0033710F">
              <w:rPr>
                <w:rFonts w:ascii="Amsi Pro Narw" w:eastAsia="MS Gothic" w:hAnsi="Amsi Pro Narw" w:cs="Tahoma"/>
              </w:rPr>
              <w:t>No</w:t>
            </w:r>
          </w:p>
          <w:p w14:paraId="00A708A8" w14:textId="77777777" w:rsidR="0033710F" w:rsidRPr="0033710F" w:rsidRDefault="0033710F" w:rsidP="00A00D13">
            <w:pPr>
              <w:rPr>
                <w:rFonts w:ascii="Amsi Pro Narw" w:hAnsi="Amsi Pro Narw"/>
                <w:b/>
              </w:rPr>
            </w:pPr>
          </w:p>
        </w:tc>
        <w:tc>
          <w:tcPr>
            <w:tcW w:w="242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03B939" w14:textId="77777777" w:rsidR="0033710F" w:rsidRPr="0033710F" w:rsidRDefault="0033710F" w:rsidP="00A00D13">
            <w:pPr>
              <w:rPr>
                <w:rFonts w:ascii="Amsi Pro Narw" w:hAnsi="Amsi Pro Narw"/>
                <w:b/>
              </w:rPr>
            </w:pPr>
            <w:r w:rsidRPr="0033710F">
              <w:rPr>
                <w:rFonts w:ascii="Amsi Pro Narw" w:hAnsi="Amsi Pro Narw"/>
                <w:b/>
              </w:rPr>
              <w:t>Slopestyle</w:t>
            </w:r>
          </w:p>
          <w:p w14:paraId="60E58F48" w14:textId="77777777" w:rsidR="0033710F" w:rsidRPr="0033710F" w:rsidRDefault="0033710F" w:rsidP="00A00D13">
            <w:pPr>
              <w:rPr>
                <w:rFonts w:ascii="Amsi Pro Narw" w:hAnsi="Amsi Pro Narw"/>
                <w:b/>
              </w:rPr>
            </w:pPr>
          </w:p>
          <w:p w14:paraId="61B69EC0" w14:textId="77777777" w:rsidR="0033710F" w:rsidRPr="0033710F" w:rsidRDefault="0033710F" w:rsidP="00A00D13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 xml:space="preserve">Length (m): </w:t>
            </w:r>
          </w:p>
          <w:p w14:paraId="35F508F6" w14:textId="77777777" w:rsidR="0033710F" w:rsidRPr="0033710F" w:rsidRDefault="0033710F" w:rsidP="00A00D13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 xml:space="preserve">Course Width (m): </w:t>
            </w:r>
          </w:p>
          <w:p w14:paraId="14659DB6" w14:textId="77777777" w:rsidR="0033710F" w:rsidRPr="0033710F" w:rsidRDefault="0033710F" w:rsidP="00A00D13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 xml:space="preserve">Inclination (º): </w:t>
            </w:r>
          </w:p>
          <w:p w14:paraId="19600884" w14:textId="77777777" w:rsidR="0033710F" w:rsidRPr="0033710F" w:rsidRDefault="0033710F" w:rsidP="00A00D13">
            <w:pPr>
              <w:rPr>
                <w:rFonts w:ascii="Amsi Pro Narw" w:hAnsi="Amsi Pro Narw"/>
                <w:b/>
              </w:rPr>
            </w:pPr>
            <w:r w:rsidRPr="0033710F">
              <w:rPr>
                <w:rFonts w:ascii="Amsi Pro Narw" w:hAnsi="Amsi Pro Narw"/>
              </w:rPr>
              <w:t># of features: (indicate size of jumps</w:t>
            </w:r>
            <w:r w:rsidRPr="0033710F">
              <w:rPr>
                <w:rFonts w:ascii="Amsi Pro Narw" w:hAnsi="Amsi Pro Narw"/>
                <w:b/>
              </w:rPr>
              <w:t>):</w:t>
            </w:r>
          </w:p>
          <w:p w14:paraId="143368AD" w14:textId="77777777" w:rsidR="0033710F" w:rsidRPr="0033710F" w:rsidRDefault="0033710F" w:rsidP="00A00D13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  <w:b/>
              </w:rPr>
              <w:t xml:space="preserve"> See Attachment </w:t>
            </w:r>
            <w:proofErr w:type="gramStart"/>
            <w:r w:rsidRPr="0033710F">
              <w:rPr>
                <w:rFonts w:ascii="Amsi Pro Narw" w:hAnsi="Amsi Pro Narw"/>
                <w:b/>
              </w:rPr>
              <w:t xml:space="preserve">‘ </w:t>
            </w:r>
            <w:r w:rsidRPr="0033710F">
              <w:rPr>
                <w:rFonts w:ascii="Amsi Pro Narw" w:hAnsi="Amsi Pro Narw"/>
                <w:b/>
                <w:i/>
              </w:rPr>
              <w:t>Technical</w:t>
            </w:r>
            <w:proofErr w:type="gramEnd"/>
            <w:r w:rsidRPr="0033710F">
              <w:rPr>
                <w:rFonts w:ascii="Amsi Pro Narw" w:hAnsi="Amsi Pro Narw"/>
                <w:b/>
                <w:i/>
              </w:rPr>
              <w:t xml:space="preserve"> Course Data</w:t>
            </w:r>
            <w:r w:rsidRPr="0033710F">
              <w:rPr>
                <w:rFonts w:ascii="Amsi Pro Narw" w:hAnsi="Amsi Pro Narw"/>
                <w:b/>
              </w:rPr>
              <w:t>’ for full details:</w:t>
            </w:r>
            <w:r w:rsidRPr="0033710F">
              <w:rPr>
                <w:rFonts w:ascii="Amsi Pro Narw" w:hAnsi="Amsi Pro Narw"/>
              </w:rPr>
              <w:t xml:space="preserve"> </w:t>
            </w:r>
          </w:p>
          <w:p w14:paraId="13437B95" w14:textId="77777777" w:rsidR="0033710F" w:rsidRPr="0033710F" w:rsidRDefault="0033710F" w:rsidP="00A00D13">
            <w:pPr>
              <w:ind w:left="262"/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>Judges stand:</w:t>
            </w:r>
          </w:p>
          <w:p w14:paraId="1EE8C897" w14:textId="77777777" w:rsidR="0033710F" w:rsidRPr="0033710F" w:rsidRDefault="0033710F" w:rsidP="00A00D13">
            <w:pPr>
              <w:rPr>
                <w:rFonts w:ascii="Amsi Pro Narw" w:eastAsia="MS Gothic" w:hAnsi="Amsi Pro Narw" w:cs="Tahoma"/>
              </w:rPr>
            </w:pPr>
            <w:r w:rsidRPr="0033710F">
              <w:rPr>
                <w:rFonts w:ascii="Amsi Pro Narw" w:eastAsia="MS Gothic" w:hAnsi="Amsi Pro Narw" w:cs="Menlo Regular"/>
              </w:rPr>
              <w:t xml:space="preserve">  </w:t>
            </w:r>
            <w:r w:rsidRPr="0033710F">
              <w:rPr>
                <w:rFonts w:ascii="MS Mincho" w:eastAsia="MS Mincho" w:hAnsi="MS Mincho" w:cs="MS Mincho"/>
              </w:rPr>
              <w:t>☐</w:t>
            </w:r>
            <w:r w:rsidRPr="0033710F">
              <w:rPr>
                <w:rFonts w:ascii="Amsi Pro Narw" w:eastAsia="MS Gothic" w:hAnsi="Amsi Pro Narw"/>
              </w:rPr>
              <w:t xml:space="preserve"> </w:t>
            </w:r>
            <w:r w:rsidRPr="0033710F">
              <w:rPr>
                <w:rFonts w:ascii="Amsi Pro Narw" w:eastAsia="MS Gothic" w:hAnsi="Amsi Pro Narw" w:cs="Tahoma"/>
              </w:rPr>
              <w:t>Single location</w:t>
            </w:r>
          </w:p>
          <w:p w14:paraId="63640AF1" w14:textId="77777777" w:rsidR="0033710F" w:rsidRPr="0033710F" w:rsidRDefault="0033710F" w:rsidP="00A00D13">
            <w:pPr>
              <w:ind w:left="545" w:hanging="261"/>
              <w:rPr>
                <w:rFonts w:ascii="Amsi Pro Narw" w:eastAsia="MS Gothic" w:hAnsi="Amsi Pro Narw" w:cs="Tahoma"/>
              </w:rPr>
            </w:pPr>
            <w:r w:rsidRPr="0033710F">
              <w:rPr>
                <w:rFonts w:ascii="MS Mincho" w:eastAsia="MS Mincho" w:hAnsi="MS Mincho" w:cs="MS Mincho"/>
              </w:rPr>
              <w:t>☐</w:t>
            </w:r>
            <w:r w:rsidRPr="0033710F">
              <w:rPr>
                <w:rFonts w:ascii="Amsi Pro Narw" w:eastAsia="MS Gothic" w:hAnsi="Amsi Pro Narw"/>
              </w:rPr>
              <w:t xml:space="preserve"> </w:t>
            </w:r>
            <w:r w:rsidRPr="0033710F">
              <w:rPr>
                <w:rFonts w:ascii="Amsi Pro Narw" w:eastAsia="MS Gothic" w:hAnsi="Amsi Pro Narw" w:cs="Tahoma"/>
              </w:rPr>
              <w:t>Two locations (e.g. split panel)</w:t>
            </w:r>
          </w:p>
          <w:p w14:paraId="1004A156" w14:textId="77777777" w:rsidR="0033710F" w:rsidRPr="0033710F" w:rsidRDefault="0033710F" w:rsidP="00A00D13">
            <w:pPr>
              <w:rPr>
                <w:rFonts w:ascii="Amsi Pro Narw" w:hAnsi="Amsi Pro Narw"/>
                <w:b/>
              </w:rPr>
            </w:pPr>
          </w:p>
        </w:tc>
        <w:tc>
          <w:tcPr>
            <w:tcW w:w="2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AE154B" w14:textId="77777777" w:rsidR="0033710F" w:rsidRPr="0033710F" w:rsidRDefault="0033710F" w:rsidP="00A00D13">
            <w:pPr>
              <w:rPr>
                <w:rFonts w:ascii="Amsi Pro Narw" w:hAnsi="Amsi Pro Narw"/>
                <w:b/>
              </w:rPr>
            </w:pPr>
            <w:r w:rsidRPr="0033710F">
              <w:rPr>
                <w:rFonts w:ascii="Amsi Pro Narw" w:hAnsi="Amsi Pro Narw"/>
                <w:b/>
              </w:rPr>
              <w:t>Halfpipe:</w:t>
            </w:r>
          </w:p>
          <w:p w14:paraId="5D73A8CC" w14:textId="77777777" w:rsidR="0033710F" w:rsidRPr="0033710F" w:rsidRDefault="0033710F" w:rsidP="00A00D13">
            <w:pPr>
              <w:rPr>
                <w:rFonts w:ascii="Amsi Pro Narw" w:hAnsi="Amsi Pro Narw"/>
                <w:b/>
              </w:rPr>
            </w:pPr>
          </w:p>
          <w:p w14:paraId="391F900C" w14:textId="77777777" w:rsidR="0033710F" w:rsidRPr="0033710F" w:rsidRDefault="0033710F" w:rsidP="00A00D13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 xml:space="preserve">Length (m): </w:t>
            </w:r>
          </w:p>
          <w:p w14:paraId="0AE5F275" w14:textId="77777777" w:rsidR="0033710F" w:rsidRPr="0033710F" w:rsidRDefault="0033710F" w:rsidP="00A00D13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 xml:space="preserve">Inclination (º): </w:t>
            </w:r>
          </w:p>
          <w:p w14:paraId="32931AAB" w14:textId="77777777" w:rsidR="0033710F" w:rsidRPr="0033710F" w:rsidRDefault="0033710F" w:rsidP="00A00D13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>Wall Height (</w:t>
            </w:r>
            <w:proofErr w:type="spellStart"/>
            <w:r w:rsidRPr="0033710F">
              <w:rPr>
                <w:rFonts w:ascii="Amsi Pro Narw" w:hAnsi="Amsi Pro Narw"/>
              </w:rPr>
              <w:t>ft</w:t>
            </w:r>
            <w:proofErr w:type="spellEnd"/>
            <w:r w:rsidRPr="0033710F">
              <w:rPr>
                <w:rFonts w:ascii="Amsi Pro Narw" w:hAnsi="Amsi Pro Narw"/>
              </w:rPr>
              <w:t xml:space="preserve">): </w:t>
            </w:r>
          </w:p>
          <w:p w14:paraId="5072D362" w14:textId="77777777" w:rsidR="0033710F" w:rsidRPr="0033710F" w:rsidRDefault="0033710F" w:rsidP="00A00D13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 xml:space="preserve"># hits: </w:t>
            </w:r>
          </w:p>
          <w:p w14:paraId="60243875" w14:textId="77777777" w:rsidR="0033710F" w:rsidRPr="0033710F" w:rsidRDefault="0033710F" w:rsidP="00A00D13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>Judges stand:</w:t>
            </w:r>
          </w:p>
          <w:p w14:paraId="6896C2E2" w14:textId="77777777" w:rsidR="0033710F" w:rsidRPr="0033710F" w:rsidRDefault="0033710F" w:rsidP="00A00D13">
            <w:pPr>
              <w:ind w:left="284"/>
              <w:rPr>
                <w:rFonts w:ascii="Amsi Pro Narw" w:eastAsia="MS Gothic" w:hAnsi="Amsi Pro Narw" w:cs="Tahoma"/>
              </w:rPr>
            </w:pPr>
            <w:r w:rsidRPr="0033710F">
              <w:rPr>
                <w:rFonts w:ascii="MS Mincho" w:eastAsia="MS Mincho" w:hAnsi="MS Mincho" w:cs="MS Mincho"/>
              </w:rPr>
              <w:t>☐</w:t>
            </w:r>
            <w:r w:rsidRPr="0033710F">
              <w:rPr>
                <w:rFonts w:ascii="Amsi Pro Narw" w:eastAsia="MS Gothic" w:hAnsi="Amsi Pro Narw"/>
              </w:rPr>
              <w:t xml:space="preserve"> </w:t>
            </w:r>
            <w:r w:rsidRPr="0033710F">
              <w:rPr>
                <w:rFonts w:ascii="Amsi Pro Narw" w:eastAsia="MS Gothic" w:hAnsi="Amsi Pro Narw" w:cs="Tahoma"/>
              </w:rPr>
              <w:t>Permanent</w:t>
            </w:r>
          </w:p>
          <w:p w14:paraId="7ABF44E5" w14:textId="77777777" w:rsidR="0033710F" w:rsidRPr="0033710F" w:rsidRDefault="0033710F" w:rsidP="00A00D13">
            <w:pPr>
              <w:ind w:left="284"/>
              <w:rPr>
                <w:rFonts w:ascii="Amsi Pro Narw" w:eastAsia="MS Gothic" w:hAnsi="Amsi Pro Narw" w:cs="Tahoma"/>
              </w:rPr>
            </w:pPr>
            <w:r w:rsidRPr="0033710F">
              <w:rPr>
                <w:rFonts w:ascii="MS Mincho" w:eastAsia="MS Mincho" w:hAnsi="MS Mincho" w:cs="MS Mincho"/>
              </w:rPr>
              <w:t>☐</w:t>
            </w:r>
            <w:r w:rsidRPr="0033710F">
              <w:rPr>
                <w:rFonts w:ascii="Amsi Pro Narw" w:eastAsia="MS Gothic" w:hAnsi="Amsi Pro Narw" w:cs="Minion Pro SmBd Ital"/>
              </w:rPr>
              <w:t xml:space="preserve"> </w:t>
            </w:r>
            <w:r w:rsidRPr="0033710F">
              <w:rPr>
                <w:rFonts w:ascii="Amsi Pro Narw" w:eastAsia="MS Gothic" w:hAnsi="Amsi Pro Narw" w:cs="Tahoma"/>
              </w:rPr>
              <w:t>Temporary</w:t>
            </w:r>
          </w:p>
          <w:p w14:paraId="16C2FB82" w14:textId="77777777" w:rsidR="0033710F" w:rsidRPr="0033710F" w:rsidRDefault="0033710F" w:rsidP="00A00D13">
            <w:pPr>
              <w:rPr>
                <w:rFonts w:ascii="Amsi Pro Narw" w:hAnsi="Amsi Pro Narw"/>
                <w:b/>
              </w:rPr>
            </w:pPr>
          </w:p>
        </w:tc>
        <w:tc>
          <w:tcPr>
            <w:tcW w:w="242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375682" w14:textId="77777777" w:rsidR="0033710F" w:rsidRPr="0033710F" w:rsidRDefault="0033710F" w:rsidP="00A00D13">
            <w:pPr>
              <w:rPr>
                <w:rFonts w:ascii="Amsi Pro Narw" w:hAnsi="Amsi Pro Narw"/>
                <w:b/>
              </w:rPr>
            </w:pPr>
            <w:r w:rsidRPr="0033710F">
              <w:rPr>
                <w:rFonts w:ascii="Amsi Pro Narw" w:hAnsi="Amsi Pro Narw"/>
                <w:b/>
              </w:rPr>
              <w:t xml:space="preserve">Air Site N/A </w:t>
            </w:r>
          </w:p>
          <w:p w14:paraId="52FEA07A" w14:textId="77777777" w:rsidR="0033710F" w:rsidRPr="0033710F" w:rsidRDefault="0033710F" w:rsidP="00A00D13">
            <w:pPr>
              <w:rPr>
                <w:rFonts w:ascii="Amsi Pro Narw" w:hAnsi="Amsi Pro Narw"/>
                <w:b/>
              </w:rPr>
            </w:pPr>
          </w:p>
          <w:p w14:paraId="0D5F4DB4" w14:textId="77777777" w:rsidR="0033710F" w:rsidRPr="0033710F" w:rsidRDefault="0033710F" w:rsidP="00A00D13">
            <w:pPr>
              <w:rPr>
                <w:rFonts w:ascii="Amsi Pro Narw" w:hAnsi="Amsi Pro Narw"/>
              </w:rPr>
            </w:pPr>
            <w:proofErr w:type="spellStart"/>
            <w:r w:rsidRPr="0033710F">
              <w:rPr>
                <w:rFonts w:ascii="Amsi Pro Narw" w:hAnsi="Amsi Pro Narw"/>
              </w:rPr>
              <w:t>Inrun</w:t>
            </w:r>
            <w:proofErr w:type="spellEnd"/>
            <w:r w:rsidRPr="0033710F">
              <w:rPr>
                <w:rFonts w:ascii="Amsi Pro Narw" w:hAnsi="Amsi Pro Narw"/>
              </w:rPr>
              <w:t xml:space="preserve"> </w:t>
            </w:r>
          </w:p>
          <w:p w14:paraId="1C349CA7" w14:textId="77777777" w:rsidR="0033710F" w:rsidRPr="0033710F" w:rsidRDefault="0033710F" w:rsidP="00A00D13">
            <w:pPr>
              <w:ind w:left="217"/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>Length (m):</w:t>
            </w:r>
          </w:p>
          <w:p w14:paraId="296A773B" w14:textId="77777777" w:rsidR="0033710F" w:rsidRPr="0033710F" w:rsidRDefault="0033710F" w:rsidP="00A00D13">
            <w:pPr>
              <w:ind w:left="217"/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>Pitch (º):</w:t>
            </w:r>
          </w:p>
          <w:p w14:paraId="746CCDA0" w14:textId="77777777" w:rsidR="0033710F" w:rsidRPr="0033710F" w:rsidRDefault="0033710F" w:rsidP="00A00D13">
            <w:pPr>
              <w:ind w:left="217"/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>Width (m):</w:t>
            </w:r>
          </w:p>
          <w:p w14:paraId="0D196000" w14:textId="77777777" w:rsidR="0033710F" w:rsidRPr="0033710F" w:rsidRDefault="0033710F" w:rsidP="00A00D13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 xml:space="preserve">Table </w:t>
            </w:r>
          </w:p>
          <w:p w14:paraId="218490A1" w14:textId="77777777" w:rsidR="0033710F" w:rsidRPr="0033710F" w:rsidRDefault="0033710F" w:rsidP="00A00D13">
            <w:pPr>
              <w:ind w:left="217"/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>Length (m):</w:t>
            </w:r>
          </w:p>
          <w:p w14:paraId="75AD45E7" w14:textId="77777777" w:rsidR="0033710F" w:rsidRPr="0033710F" w:rsidRDefault="0033710F" w:rsidP="00A00D13">
            <w:pPr>
              <w:ind w:left="217"/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>Width (m):</w:t>
            </w:r>
          </w:p>
          <w:p w14:paraId="135FB1D2" w14:textId="77777777" w:rsidR="0033710F" w:rsidRPr="0033710F" w:rsidRDefault="0033710F" w:rsidP="00A00D13">
            <w:pPr>
              <w:ind w:left="217"/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># jumps:</w:t>
            </w:r>
          </w:p>
          <w:p w14:paraId="5935855A" w14:textId="77777777" w:rsidR="0033710F" w:rsidRPr="0033710F" w:rsidRDefault="0033710F" w:rsidP="00A00D13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>Landing Hill</w:t>
            </w:r>
          </w:p>
          <w:p w14:paraId="7549B325" w14:textId="77777777" w:rsidR="0033710F" w:rsidRPr="0033710F" w:rsidRDefault="0033710F" w:rsidP="00A00D13">
            <w:pPr>
              <w:ind w:left="217"/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>Length (m):</w:t>
            </w:r>
          </w:p>
          <w:p w14:paraId="276A9066" w14:textId="77777777" w:rsidR="0033710F" w:rsidRPr="0033710F" w:rsidRDefault="0033710F" w:rsidP="00A00D13">
            <w:pPr>
              <w:ind w:left="217"/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>Pitch (º):</w:t>
            </w:r>
          </w:p>
          <w:p w14:paraId="3E325992" w14:textId="77777777" w:rsidR="0033710F" w:rsidRPr="0033710F" w:rsidRDefault="0033710F" w:rsidP="00A00D13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>Outrun:</w:t>
            </w:r>
          </w:p>
          <w:p w14:paraId="2CA2F894" w14:textId="77777777" w:rsidR="0033710F" w:rsidRPr="0033710F" w:rsidRDefault="0033710F" w:rsidP="00A00D13">
            <w:pPr>
              <w:ind w:left="217"/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>Length (m):</w:t>
            </w:r>
          </w:p>
          <w:p w14:paraId="032704A2" w14:textId="77777777" w:rsidR="0033710F" w:rsidRPr="0033710F" w:rsidRDefault="0033710F" w:rsidP="00A00D13">
            <w:pPr>
              <w:ind w:left="217"/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</w:rPr>
              <w:t>Width (m):</w:t>
            </w:r>
          </w:p>
          <w:p w14:paraId="0AE97D8B" w14:textId="77777777" w:rsidR="0033710F" w:rsidRPr="0033710F" w:rsidRDefault="0033710F" w:rsidP="00A00D13">
            <w:pPr>
              <w:rPr>
                <w:rFonts w:ascii="Amsi Pro Narw" w:hAnsi="Amsi Pro Narw"/>
                <w:b/>
              </w:rPr>
            </w:pPr>
          </w:p>
        </w:tc>
      </w:tr>
      <w:tr w:rsidR="0033710F" w:rsidRPr="0033710F" w14:paraId="3FAC8324" w14:textId="77777777" w:rsidTr="00A00D13">
        <w:trPr>
          <w:trHeight w:val="840"/>
        </w:trPr>
        <w:tc>
          <w:tcPr>
            <w:tcW w:w="10089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123FA1" w14:textId="77777777" w:rsidR="0033710F" w:rsidRPr="0033710F" w:rsidRDefault="0033710F" w:rsidP="00A00D13">
            <w:pPr>
              <w:rPr>
                <w:rFonts w:ascii="Amsi Pro Narw" w:hAnsi="Amsi Pro Narw"/>
              </w:rPr>
            </w:pPr>
            <w:r w:rsidRPr="0033710F">
              <w:rPr>
                <w:rFonts w:ascii="Amsi Pro Narw" w:hAnsi="Amsi Pro Narw"/>
                <w:b/>
              </w:rPr>
              <w:t>Check list for required documents and attachments</w:t>
            </w:r>
          </w:p>
          <w:p w14:paraId="6B1FB8AF" w14:textId="77777777" w:rsidR="0033710F" w:rsidRPr="0033710F" w:rsidRDefault="0033710F" w:rsidP="00A00D13">
            <w:pPr>
              <w:rPr>
                <w:rFonts w:ascii="Amsi Pro Narw" w:hAnsi="Amsi Pro Narw"/>
              </w:rPr>
            </w:pPr>
          </w:p>
          <w:p w14:paraId="3AFD106E" w14:textId="77777777" w:rsidR="0033710F" w:rsidRPr="0033710F" w:rsidRDefault="0033710F" w:rsidP="00A00D13">
            <w:pPr>
              <w:rPr>
                <w:rFonts w:ascii="Amsi Pro Narw" w:eastAsia="MS Gothic" w:hAnsi="Amsi Pro Narw" w:cs="Tahoma"/>
              </w:rPr>
            </w:pPr>
            <w:r w:rsidRPr="0033710F">
              <w:rPr>
                <w:rFonts w:ascii="Amsi Pro Narw" w:eastAsia="MS Gothic" w:hAnsi="Amsi Pro Narw" w:cs="Minion Pro SmBd Ital"/>
              </w:rPr>
              <w:sym w:font="Wingdings" w:char="F0FC"/>
            </w:r>
            <w:r w:rsidRPr="0033710F">
              <w:rPr>
                <w:rFonts w:ascii="Amsi Pro Narw" w:eastAsia="MS Gothic" w:hAnsi="Amsi Pro Narw" w:cs="Minion Pro SmBd Ital"/>
              </w:rPr>
              <w:t xml:space="preserve">  </w:t>
            </w:r>
            <w:r w:rsidRPr="0033710F">
              <w:rPr>
                <w:rFonts w:ascii="Amsi Pro Narw" w:eastAsia="MS Gothic" w:hAnsi="Amsi Pro Narw" w:cs="Tahoma"/>
              </w:rPr>
              <w:t>Letter of intent from Organizing Committee</w:t>
            </w:r>
          </w:p>
          <w:p w14:paraId="196C135F" w14:textId="77777777" w:rsidR="0033710F" w:rsidRPr="0033710F" w:rsidRDefault="0033710F" w:rsidP="00A00D13">
            <w:pPr>
              <w:rPr>
                <w:rFonts w:ascii="Amsi Pro Narw" w:eastAsia="MS Gothic" w:hAnsi="Amsi Pro Narw" w:cs="Tahoma"/>
              </w:rPr>
            </w:pPr>
            <w:r w:rsidRPr="0033710F">
              <w:rPr>
                <w:rFonts w:ascii="Amsi Pro Narw" w:eastAsia="MS Gothic" w:hAnsi="Amsi Pro Narw" w:cs="Minion Pro SmBd Ital"/>
              </w:rPr>
              <w:sym w:font="Wingdings" w:char="F0FC"/>
            </w:r>
            <w:r w:rsidRPr="0033710F">
              <w:rPr>
                <w:rFonts w:ascii="Amsi Pro Narw" w:eastAsia="MS Gothic" w:hAnsi="Amsi Pro Narw"/>
              </w:rPr>
              <w:t xml:space="preserve"> </w:t>
            </w:r>
            <w:r w:rsidRPr="0033710F">
              <w:rPr>
                <w:rFonts w:ascii="Amsi Pro Narw" w:eastAsia="MS Gothic" w:hAnsi="Amsi Pro Narw" w:cs="Tahoma"/>
              </w:rPr>
              <w:t>Letter of support from host Provincial Sport Organization</w:t>
            </w:r>
          </w:p>
          <w:p w14:paraId="622FDAF5" w14:textId="77777777" w:rsidR="0033710F" w:rsidRPr="0033710F" w:rsidRDefault="0033710F" w:rsidP="00A00D13">
            <w:pPr>
              <w:rPr>
                <w:rFonts w:ascii="Amsi Pro Narw" w:eastAsia="MS Gothic" w:hAnsi="Amsi Pro Narw" w:cs="Tahoma"/>
              </w:rPr>
            </w:pPr>
            <w:r w:rsidRPr="0033710F">
              <w:rPr>
                <w:rFonts w:ascii="Amsi Pro Narw" w:eastAsia="MS Gothic" w:hAnsi="Amsi Pro Narw" w:cs="Minion Pro SmBd Ital"/>
              </w:rPr>
              <w:sym w:font="Wingdings" w:char="F0FC"/>
            </w:r>
            <w:r w:rsidRPr="0033710F">
              <w:rPr>
                <w:rFonts w:ascii="Amsi Pro Narw" w:eastAsia="MS Gothic" w:hAnsi="Amsi Pro Narw"/>
              </w:rPr>
              <w:t xml:space="preserve"> </w:t>
            </w:r>
            <w:r w:rsidRPr="0033710F">
              <w:rPr>
                <w:rFonts w:ascii="Amsi Pro Narw" w:eastAsia="MS Gothic" w:hAnsi="Amsi Pro Narw" w:cs="Tahoma"/>
              </w:rPr>
              <w:t>Letter of support from host ski area</w:t>
            </w:r>
          </w:p>
          <w:p w14:paraId="60EFD2BA" w14:textId="77777777" w:rsidR="0033710F" w:rsidRPr="0033710F" w:rsidRDefault="0033710F" w:rsidP="00A00D13">
            <w:pPr>
              <w:rPr>
                <w:rFonts w:ascii="Amsi Pro Narw" w:eastAsia="MS Gothic" w:hAnsi="Amsi Pro Narw" w:cs="Tahoma"/>
              </w:rPr>
            </w:pPr>
            <w:r w:rsidRPr="0033710F">
              <w:rPr>
                <w:rFonts w:ascii="Amsi Pro Narw" w:eastAsia="MS Gothic" w:hAnsi="Amsi Pro Narw" w:cs="Minion Pro SmBd Ital"/>
              </w:rPr>
              <w:sym w:font="Wingdings" w:char="F0FC"/>
            </w:r>
            <w:r w:rsidRPr="0033710F">
              <w:rPr>
                <w:rFonts w:ascii="Amsi Pro Narw" w:eastAsia="MS Gothic" w:hAnsi="Amsi Pro Narw"/>
              </w:rPr>
              <w:t xml:space="preserve"> </w:t>
            </w:r>
            <w:r w:rsidRPr="0033710F">
              <w:rPr>
                <w:rFonts w:ascii="Amsi Pro Narw" w:eastAsia="MS Gothic" w:hAnsi="Amsi Pro Narw" w:cs="Tahoma"/>
              </w:rPr>
              <w:t>Technical Course data</w:t>
            </w:r>
          </w:p>
          <w:p w14:paraId="6B740EB9" w14:textId="77777777" w:rsidR="0033710F" w:rsidRPr="0033710F" w:rsidRDefault="0033710F" w:rsidP="00A00D13">
            <w:pPr>
              <w:rPr>
                <w:rFonts w:ascii="Amsi Pro Narw" w:eastAsia="MS Gothic" w:hAnsi="Amsi Pro Narw" w:cs="Tahoma"/>
              </w:rPr>
            </w:pPr>
            <w:r w:rsidRPr="0033710F">
              <w:rPr>
                <w:rFonts w:ascii="Amsi Pro Narw" w:eastAsia="MS Gothic" w:hAnsi="Amsi Pro Narw" w:cs="Minion Pro SmBd Ital"/>
              </w:rPr>
              <w:sym w:font="Wingdings" w:char="F0FC"/>
            </w:r>
            <w:r w:rsidRPr="0033710F">
              <w:rPr>
                <w:rFonts w:ascii="Amsi Pro Narw" w:eastAsia="MS Gothic" w:hAnsi="Amsi Pro Narw"/>
              </w:rPr>
              <w:t xml:space="preserve"> </w:t>
            </w:r>
            <w:r w:rsidRPr="0033710F">
              <w:rPr>
                <w:rFonts w:ascii="Amsi Pro Narw" w:eastAsia="MS Gothic" w:hAnsi="Amsi Pro Narw" w:cs="Tahoma"/>
              </w:rPr>
              <w:t xml:space="preserve">TD Reports from previous competitions </w:t>
            </w:r>
          </w:p>
          <w:p w14:paraId="5E65B149" w14:textId="77777777" w:rsidR="0033710F" w:rsidRPr="0033710F" w:rsidRDefault="0033710F" w:rsidP="00A00D13">
            <w:pPr>
              <w:rPr>
                <w:rFonts w:ascii="Amsi Pro Narw" w:eastAsia="MS Gothic" w:hAnsi="Amsi Pro Narw" w:cs="Tahoma"/>
              </w:rPr>
            </w:pPr>
          </w:p>
          <w:p w14:paraId="7E4F34E0" w14:textId="77777777" w:rsidR="0033710F" w:rsidRPr="0033710F" w:rsidRDefault="0033710F" w:rsidP="00A00D13">
            <w:pPr>
              <w:rPr>
                <w:rFonts w:ascii="Amsi Pro Narw" w:hAnsi="Amsi Pro Narw"/>
              </w:rPr>
            </w:pPr>
          </w:p>
        </w:tc>
      </w:tr>
    </w:tbl>
    <w:p w14:paraId="7CE930BD" w14:textId="528409F4" w:rsidR="00796401" w:rsidRPr="0033710F" w:rsidRDefault="00796401" w:rsidP="00CC29C7">
      <w:pPr>
        <w:rPr>
          <w:rFonts w:ascii="Amsi Pro Narw" w:hAnsi="Amsi Pro Narw"/>
          <w:b/>
          <w:u w:val="single"/>
        </w:rPr>
      </w:pPr>
    </w:p>
    <w:sectPr w:rsidR="00796401" w:rsidRPr="0033710F" w:rsidSect="007B2117">
      <w:headerReference w:type="default" r:id="rId10"/>
      <w:footerReference w:type="even" r:id="rId11"/>
      <w:footerReference w:type="default" r:id="rId12"/>
      <w:headerReference w:type="first" r:id="rId13"/>
      <w:type w:val="continuous"/>
      <w:pgSz w:w="12240" w:h="15840" w:code="1"/>
      <w:pgMar w:top="1440" w:right="1440" w:bottom="1440" w:left="1440" w:header="720" w:footer="720" w:gutter="0"/>
      <w:pgNumType w:start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D9D26C" w14:textId="77777777" w:rsidR="00A923E4" w:rsidRDefault="00A923E4" w:rsidP="00940F92">
      <w:r>
        <w:separator/>
      </w:r>
    </w:p>
  </w:endnote>
  <w:endnote w:type="continuationSeparator" w:id="0">
    <w:p w14:paraId="755C9D03" w14:textId="77777777" w:rsidR="00A923E4" w:rsidRDefault="00A923E4" w:rsidP="00940F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Corbel Bold">
    <w:charset w:val="00"/>
    <w:family w:val="auto"/>
    <w:pitch w:val="variable"/>
    <w:sig w:usb0="A00002EF" w:usb1="4000A44B" w:usb2="00000000" w:usb3="00000000" w:csb0="0000019F" w:csb1="00000000"/>
  </w:font>
  <w:font w:name="Amsi Pro Narw Light">
    <w:panose1 w:val="020B0A06020201010104"/>
    <w:charset w:val="00"/>
    <w:family w:val="auto"/>
    <w:pitch w:val="variable"/>
    <w:sig w:usb0="A000002F" w:usb1="500020FF" w:usb2="00000000" w:usb3="00000000" w:csb0="00000093" w:csb1="00000000"/>
  </w:font>
  <w:font w:name="Amsi Pro Cond Ultra">
    <w:panose1 w:val="020B0A06020201010104"/>
    <w:charset w:val="00"/>
    <w:family w:val="auto"/>
    <w:pitch w:val="variable"/>
    <w:sig w:usb0="A000002F" w:usb1="500020FF" w:usb2="00000000" w:usb3="00000000" w:csb0="00000093" w:csb1="00000000"/>
  </w:font>
  <w:font w:name="Amsi Pro Cond Black">
    <w:panose1 w:val="020B0A06020201010104"/>
    <w:charset w:val="00"/>
    <w:family w:val="auto"/>
    <w:pitch w:val="variable"/>
    <w:sig w:usb0="A000002F" w:usb1="500020FF" w:usb2="00000000" w:usb3="00000000" w:csb0="00000093" w:csb1="00000000"/>
  </w:font>
  <w:font w:name="Amsi Pro Narw">
    <w:panose1 w:val="020B0A06020201010104"/>
    <w:charset w:val="00"/>
    <w:family w:val="auto"/>
    <w:pitch w:val="variable"/>
    <w:sig w:usb0="A000002F" w:usb1="500020FF" w:usb2="00000000" w:usb3="00000000" w:csb0="00000093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Menlo Regular">
    <w:altName w:val="Menlo"/>
    <w:charset w:val="00"/>
    <w:family w:val="auto"/>
    <w:pitch w:val="variable"/>
    <w:sig w:usb0="E60022FF" w:usb1="D200F9FB" w:usb2="02000028" w:usb3="00000000" w:csb0="000001DF" w:csb1="00000000"/>
  </w:font>
  <w:font w:name="Minion Pro SmBd Ital">
    <w:altName w:val="Athelas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1C0EE5" w14:textId="77777777" w:rsidR="008C44DA" w:rsidRDefault="008C44DA" w:rsidP="00940F9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A1AAF4D" wp14:editId="1CC3FEF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31495" cy="8229600"/>
              <wp:effectExtent l="0" t="0" r="1905" b="0"/>
              <wp:wrapNone/>
              <wp:docPr id="4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1495" cy="822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C32F17" w14:textId="77777777" w:rsidR="008C44DA" w:rsidRPr="00256F51" w:rsidRDefault="008C44DA">
                          <w:pPr>
                            <w:pStyle w:val="NoSpacing"/>
                            <w:rPr>
                              <w:rFonts w:ascii="Cambria" w:hAnsi="Cambria"/>
                              <w:color w:val="C4C4C4"/>
                              <w:sz w:val="20"/>
                            </w:rPr>
                          </w:pPr>
                          <w:r w:rsidRPr="00256F51">
                            <w:rPr>
                              <w:rFonts w:ascii="Cambria" w:hAnsi="Cambria"/>
                              <w:color w:val="C4C4C4"/>
                              <w:sz w:val="20"/>
                              <w:lang w:val="en-CA"/>
                            </w:rPr>
                            <w:t>2011 Canada Post Freestyle Grand Prix</w:t>
                          </w:r>
                          <w:r w:rsidRPr="00256F51">
                            <w:rPr>
                              <w:rFonts w:ascii="Cambria" w:hAnsi="Cambria"/>
                              <w:color w:val="C4C4C4"/>
                              <w:sz w:val="20"/>
                            </w:rPr>
                            <w:t xml:space="preserve"> | 12/10/2009 </w:t>
                          </w:r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w14:anchorId="6A1AAF4D" id="Rectangle 23" o:spid="_x0000_s1027" style="position:absolute;margin-left:0;margin-top:0;width:41.85pt;height:9in;z-index:251659264;visibility:visible;mso-wrap-style:square;mso-width-percent:5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500;mso-height-percent:100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" o:allowincell="f" filled="f" stroked="f">
              <v:textbox style="layout-flow:vertical;mso-layout-flow-alt:bottom-to-top" inset=",,8.64pt,10.8pt">
                <w:txbxContent>
                  <w:p w14:paraId="45C32F17" w14:textId="77777777" w:rsidR="008C44DA" w:rsidRPr="00256F51" w:rsidRDefault="008C44DA">
                    <w:pPr>
                      <w:pStyle w:val="NoSpacing"/>
                      <w:rPr>
                        <w:rFonts w:ascii="Cambria" w:hAnsi="Cambria"/>
                        <w:color w:val="C4C4C4"/>
                        <w:sz w:val="20"/>
                      </w:rPr>
                    </w:pPr>
                    <w:r w:rsidRPr="00256F51">
                      <w:rPr>
                        <w:rFonts w:ascii="Cambria" w:hAnsi="Cambria"/>
                        <w:color w:val="C4C4C4"/>
                        <w:sz w:val="20"/>
                        <w:lang w:val="en-CA"/>
                      </w:rPr>
                      <w:t>2011 Canada Post Freestyle Grand Prix</w:t>
                    </w:r>
                    <w:r w:rsidRPr="00256F51">
                      <w:rPr>
                        <w:rFonts w:ascii="Cambria" w:hAnsi="Cambria"/>
                        <w:color w:val="C4C4C4"/>
                        <w:sz w:val="20"/>
                      </w:rPr>
                      <w:t xml:space="preserve"> | 12/10/2009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619AD24" wp14:editId="4213FC4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38035" cy="9441815"/>
              <wp:effectExtent l="0" t="0" r="12065" b="6985"/>
              <wp:wrapNone/>
              <wp:docPr id="3" name="AutoShap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38035" cy="944181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8B8B8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id="AutoShape 24" o:spid="_x0000_s1026" style="position:absolute;margin-left:0;margin-top:0;width:562.05pt;height:743.45pt;z-index:251660288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" o:allowincell="f" filled="f" fillcolor="black" strokecolor="#8b8b8b" strokeweight="1pt">
              <w10:wrap anchorx="page" anchory="page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3C1B3C4" wp14:editId="091A31B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20700" cy="520700"/>
              <wp:effectExtent l="0" t="0" r="0" b="0"/>
              <wp:wrapNone/>
              <wp:docPr id="2" name="Oval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DBF71A" w14:textId="77777777" w:rsidR="008C44DA" w:rsidRPr="00256F51" w:rsidRDefault="008C44DA">
                          <w:pPr>
                            <w:pStyle w:val="NoSpacing"/>
                            <w:jc w:val="center"/>
                            <w:rPr>
                              <w:color w:val="FFFFFF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Pr="00AB14E5">
                            <w:rPr>
                              <w:noProof/>
                              <w:color w:val="FFFFFF"/>
                              <w:sz w:val="40"/>
                              <w:szCs w:val="40"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3C1B3C4" id="Oval 22" o:spid="_x0000_s1028" style="position:absolute;margin-left:0;margin-top:0;width:41pt;height:4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" o:allowincell="f" fillcolor="red" stroked="f">
              <v:textbox inset="0,0,0,0">
                <w:txbxContent>
                  <w:p w14:paraId="4BDBF71A" w14:textId="77777777" w:rsidR="008C44DA" w:rsidRPr="00256F51" w:rsidRDefault="008C44DA">
                    <w:pPr>
                      <w:pStyle w:val="NoSpacing"/>
                      <w:jc w:val="center"/>
                      <w:rPr>
                        <w:color w:val="FFFFFF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Pr="00AB14E5">
                      <w:rPr>
                        <w:noProof/>
                        <w:color w:val="FFFFFF"/>
                        <w:sz w:val="40"/>
                        <w:szCs w:val="40"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D30E61" w14:textId="77777777" w:rsidR="008C44DA" w:rsidRDefault="008C44DA" w:rsidP="00940F92"/>
  <w:p w14:paraId="1CDB90FB" w14:textId="77777777" w:rsidR="008C44DA" w:rsidRDefault="008C44DA" w:rsidP="00940F9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10309E" w14:textId="77777777" w:rsidR="00A923E4" w:rsidRDefault="00A923E4" w:rsidP="00940F92">
      <w:r>
        <w:separator/>
      </w:r>
    </w:p>
  </w:footnote>
  <w:footnote w:type="continuationSeparator" w:id="0">
    <w:p w14:paraId="71D08747" w14:textId="77777777" w:rsidR="00A923E4" w:rsidRDefault="00A923E4" w:rsidP="00940F9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F2023A" w14:textId="77777777" w:rsidR="008C44DA" w:rsidRDefault="008C44DA" w:rsidP="0065426F">
    <w:pPr>
      <w:pStyle w:val="Header"/>
      <w:jc w:val="right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A00D13">
      <w:rPr>
        <w:rStyle w:val="PageNumber"/>
        <w:noProof/>
      </w:rPr>
      <w:t>3</w:t>
    </w:r>
    <w:r>
      <w:rPr>
        <w:rStyle w:val="PageNumber"/>
      </w:rPr>
      <w:fldChar w:fldCharType="end"/>
    </w:r>
    <w:r w:rsidRPr="00091D68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87B1BAC" wp14:editId="05E18C79">
              <wp:simplePos x="0" y="0"/>
              <wp:positionH relativeFrom="column">
                <wp:posOffset>-5778500</wp:posOffset>
              </wp:positionH>
              <wp:positionV relativeFrom="paragraph">
                <wp:posOffset>4298950</wp:posOffset>
              </wp:positionV>
              <wp:extent cx="10039350" cy="298450"/>
              <wp:effectExtent l="0" t="6350" r="12700" b="12700"/>
              <wp:wrapNone/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10039350" cy="298450"/>
                      </a:xfrm>
                      <a:prstGeom prst="rect">
                        <a:avLst/>
                      </a:prstGeom>
                      <a:solidFill>
                        <a:srgbClr val="D1DDE6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2" o:spid="_x0000_s1026" style="position:absolute;margin-left:-454.95pt;margin-top:338.5pt;width:790.5pt;height:23.5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" fillcolor="#d1dde6" stroked="f"/>
          </w:pict>
        </mc:Fallback>
      </mc:AlternateContent>
    </w:r>
    <w:r w:rsidRPr="00091D68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8D6C284" wp14:editId="21F12383">
              <wp:simplePos x="0" y="0"/>
              <wp:positionH relativeFrom="column">
                <wp:posOffset>1695450</wp:posOffset>
              </wp:positionH>
              <wp:positionV relativeFrom="paragraph">
                <wp:posOffset>4413250</wp:posOffset>
              </wp:positionV>
              <wp:extent cx="10039350" cy="298450"/>
              <wp:effectExtent l="0" t="6350" r="12700" b="12700"/>
              <wp:wrapNone/>
              <wp:docPr id="21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10039350" cy="298450"/>
                      </a:xfrm>
                      <a:prstGeom prst="rect">
                        <a:avLst/>
                      </a:prstGeom>
                      <a:solidFill>
                        <a:srgbClr val="D1DDE6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1" o:spid="_x0000_s1026" style="position:absolute;margin-left:133.5pt;margin-top:347.5pt;width:790.5pt;height:23.5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" fillcolor="#d1dde6" stroked="f"/>
          </w:pict>
        </mc:Fallback>
      </mc:AlternateContent>
    </w:r>
    <w:r w:rsidRPr="00091D68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AEC1F19" wp14:editId="0F71D901">
              <wp:simplePos x="0" y="0"/>
              <wp:positionH relativeFrom="column">
                <wp:posOffset>-908050</wp:posOffset>
              </wp:positionH>
              <wp:positionV relativeFrom="paragraph">
                <wp:posOffset>9372600</wp:posOffset>
              </wp:positionV>
              <wp:extent cx="7753350" cy="228600"/>
              <wp:effectExtent l="0" t="0" r="0" b="0"/>
              <wp:wrapNone/>
              <wp:docPr id="20" name="Rectangl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228600"/>
                      </a:xfrm>
                      <a:prstGeom prst="rect">
                        <a:avLst/>
                      </a:prstGeom>
                      <a:solidFill>
                        <a:srgbClr val="D1DDE6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0" o:spid="_x0000_s1026" style="position:absolute;margin-left:-71.45pt;margin-top:738pt;width:610.5pt;height:1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" fillcolor="#d1dde6" stroked="f"/>
          </w:pict>
        </mc:Fallback>
      </mc:AlternateContent>
    </w:r>
    <w:r w:rsidRPr="00091D68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D9EA374" wp14:editId="69F1536F">
              <wp:simplePos x="0" y="0"/>
              <wp:positionH relativeFrom="column">
                <wp:posOffset>-908050</wp:posOffset>
              </wp:positionH>
              <wp:positionV relativeFrom="paragraph">
                <wp:posOffset>-457200</wp:posOffset>
              </wp:positionV>
              <wp:extent cx="7753350" cy="228600"/>
              <wp:effectExtent l="0" t="0" r="0" b="0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228600"/>
                      </a:xfrm>
                      <a:prstGeom prst="rect">
                        <a:avLst/>
                      </a:prstGeom>
                      <a:solidFill>
                        <a:srgbClr val="D1DDE6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9" o:spid="_x0000_s1026" style="position:absolute;margin-left:-71.45pt;margin-top:-35.95pt;width:610.5pt;height:1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" fillcolor="#d1dde6" stroked="f"/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3454B3" w14:textId="77777777" w:rsidR="008C44DA" w:rsidRDefault="008C44DA">
    <w:pPr>
      <w:pStyle w:val="Header"/>
    </w:pPr>
    <w:r w:rsidRPr="00091D6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CF2B05E" wp14:editId="1564F366">
              <wp:simplePos x="0" y="0"/>
              <wp:positionH relativeFrom="column">
                <wp:posOffset>-908050</wp:posOffset>
              </wp:positionH>
              <wp:positionV relativeFrom="paragraph">
                <wp:posOffset>-457200</wp:posOffset>
              </wp:positionV>
              <wp:extent cx="7753350" cy="228600"/>
              <wp:effectExtent l="0" t="0" r="0" b="0"/>
              <wp:wrapNone/>
              <wp:docPr id="27" name="Rectangl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228600"/>
                      </a:xfrm>
                      <a:prstGeom prst="rect">
                        <a:avLst/>
                      </a:prstGeom>
                      <a:solidFill>
                        <a:srgbClr val="D1DDE6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7" o:spid="_x0000_s1026" style="position:absolute;margin-left:-71.45pt;margin-top:-35.95pt;width:610.5pt;height: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" fillcolor="#d1dde6" stroked="f"/>
          </w:pict>
        </mc:Fallback>
      </mc:AlternateContent>
    </w:r>
    <w:r w:rsidRPr="00091D6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CDA3D16" wp14:editId="3B665533">
              <wp:simplePos x="0" y="0"/>
              <wp:positionH relativeFrom="column">
                <wp:posOffset>-908050</wp:posOffset>
              </wp:positionH>
              <wp:positionV relativeFrom="paragraph">
                <wp:posOffset>9372600</wp:posOffset>
              </wp:positionV>
              <wp:extent cx="7753350" cy="228600"/>
              <wp:effectExtent l="0" t="0" r="0" b="0"/>
              <wp:wrapNone/>
              <wp:docPr id="28" name="Rectangl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228600"/>
                      </a:xfrm>
                      <a:prstGeom prst="rect">
                        <a:avLst/>
                      </a:prstGeom>
                      <a:solidFill>
                        <a:srgbClr val="D1DDE6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8" o:spid="_x0000_s1026" style="position:absolute;margin-left:-71.45pt;margin-top:738pt;width:610.5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" fillcolor="#d1dde6" stroked="f"/>
          </w:pict>
        </mc:Fallback>
      </mc:AlternateContent>
    </w:r>
    <w:r w:rsidRPr="00091D68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FDF680E" wp14:editId="18A7DBD2">
              <wp:simplePos x="0" y="0"/>
              <wp:positionH relativeFrom="column">
                <wp:posOffset>1695450</wp:posOffset>
              </wp:positionH>
              <wp:positionV relativeFrom="paragraph">
                <wp:posOffset>4413250</wp:posOffset>
              </wp:positionV>
              <wp:extent cx="10039350" cy="298450"/>
              <wp:effectExtent l="0" t="6350" r="12700" b="12700"/>
              <wp:wrapNone/>
              <wp:docPr id="29" name="Rectangl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10039350" cy="298450"/>
                      </a:xfrm>
                      <a:prstGeom prst="rect">
                        <a:avLst/>
                      </a:prstGeom>
                      <a:solidFill>
                        <a:srgbClr val="D1DDE6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9" o:spid="_x0000_s1026" style="position:absolute;margin-left:133.5pt;margin-top:347.5pt;width:790.5pt;height:23.5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" fillcolor="#d1dde6" stroked="f"/>
          </w:pict>
        </mc:Fallback>
      </mc:AlternateContent>
    </w:r>
    <w:r w:rsidRPr="00091D68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AA8CEFE" wp14:editId="3919DFF5">
              <wp:simplePos x="0" y="0"/>
              <wp:positionH relativeFrom="column">
                <wp:posOffset>-5778500</wp:posOffset>
              </wp:positionH>
              <wp:positionV relativeFrom="paragraph">
                <wp:posOffset>4298950</wp:posOffset>
              </wp:positionV>
              <wp:extent cx="10039350" cy="298450"/>
              <wp:effectExtent l="0" t="6350" r="12700" b="12700"/>
              <wp:wrapNone/>
              <wp:docPr id="30" name="Rectangl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10039350" cy="298450"/>
                      </a:xfrm>
                      <a:prstGeom prst="rect">
                        <a:avLst/>
                      </a:prstGeom>
                      <a:solidFill>
                        <a:srgbClr val="D1DDE6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0" o:spid="_x0000_s1026" style="position:absolute;margin-left:-454.95pt;margin-top:338.5pt;width:790.5pt;height:23.5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" fillcolor="#d1dde6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2FB214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0"/>
    <w:multiLevelType w:val="singleLevel"/>
    <w:tmpl w:val="B9B6F702"/>
    <w:lvl w:ilvl="0">
      <w:start w:val="1"/>
      <w:numFmt w:val="bullet"/>
      <w:pStyle w:val="ListBullet5"/>
      <w:lvlText w:val="○"/>
      <w:lvlJc w:val="left"/>
      <w:pPr>
        <w:ind w:left="1800" w:hanging="360"/>
      </w:pPr>
      <w:rPr>
        <w:rFonts w:ascii="Monotype Corsiva" w:hAnsi="Monotype Corsiva" w:hint="default"/>
        <w:color w:val="92D050"/>
      </w:rPr>
    </w:lvl>
  </w:abstractNum>
  <w:abstractNum w:abstractNumId="2">
    <w:nsid w:val="FFFFFF81"/>
    <w:multiLevelType w:val="singleLevel"/>
    <w:tmpl w:val="9A8A1DFA"/>
    <w:lvl w:ilvl="0">
      <w:start w:val="1"/>
      <w:numFmt w:val="bullet"/>
      <w:pStyle w:val="ListBullet4"/>
      <w:lvlText w:val=""/>
      <w:lvlJc w:val="left"/>
      <w:pPr>
        <w:ind w:left="1440" w:hanging="360"/>
      </w:pPr>
      <w:rPr>
        <w:rFonts w:ascii="Symbol" w:hAnsi="Symbol" w:hint="default"/>
        <w:color w:val="92D050"/>
      </w:rPr>
    </w:lvl>
  </w:abstractNum>
  <w:abstractNum w:abstractNumId="3">
    <w:nsid w:val="FFFFFF82"/>
    <w:multiLevelType w:val="singleLevel"/>
    <w:tmpl w:val="AC6E7B80"/>
    <w:lvl w:ilvl="0">
      <w:start w:val="1"/>
      <w:numFmt w:val="bullet"/>
      <w:pStyle w:val="ListBullet3"/>
      <w:lvlText w:val=""/>
      <w:lvlJc w:val="left"/>
      <w:pPr>
        <w:ind w:left="1080" w:hanging="360"/>
      </w:pPr>
      <w:rPr>
        <w:rFonts w:ascii="Symbol" w:hAnsi="Symbol" w:hint="default"/>
        <w:color w:val="FF6666"/>
      </w:rPr>
    </w:lvl>
  </w:abstractNum>
  <w:abstractNum w:abstractNumId="4">
    <w:nsid w:val="FFFFFF83"/>
    <w:multiLevelType w:val="singleLevel"/>
    <w:tmpl w:val="3EFA84BC"/>
    <w:lvl w:ilvl="0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</w:abstractNum>
  <w:abstractNum w:abstractNumId="5">
    <w:nsid w:val="FFFFFF89"/>
    <w:multiLevelType w:val="singleLevel"/>
    <w:tmpl w:val="7E249CE2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BF0000"/>
      </w:rPr>
    </w:lvl>
  </w:abstractNum>
  <w:abstractNum w:abstractNumId="6">
    <w:nsid w:val="1BAB158F"/>
    <w:multiLevelType w:val="hybridMultilevel"/>
    <w:tmpl w:val="F4841C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7F179F"/>
    <w:multiLevelType w:val="hybridMultilevel"/>
    <w:tmpl w:val="BF50E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D87AB5"/>
    <w:multiLevelType w:val="hybridMultilevel"/>
    <w:tmpl w:val="9B544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7"/>
  </w:num>
  <w:num w:numId="7">
    <w:abstractNumId w:val="0"/>
  </w:num>
  <w:num w:numId="8">
    <w:abstractNumId w:val="8"/>
  </w:num>
  <w:num w:numId="9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removeDateAndTim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5AA"/>
    <w:rsid w:val="00032D47"/>
    <w:rsid w:val="00033396"/>
    <w:rsid w:val="0004775C"/>
    <w:rsid w:val="00052A50"/>
    <w:rsid w:val="00060935"/>
    <w:rsid w:val="000620EA"/>
    <w:rsid w:val="00070DDD"/>
    <w:rsid w:val="00091D68"/>
    <w:rsid w:val="000971FE"/>
    <w:rsid w:val="000A11BE"/>
    <w:rsid w:val="000A2211"/>
    <w:rsid w:val="000B5042"/>
    <w:rsid w:val="000B549F"/>
    <w:rsid w:val="000C00A7"/>
    <w:rsid w:val="000C09D1"/>
    <w:rsid w:val="000C3A34"/>
    <w:rsid w:val="000D6ED7"/>
    <w:rsid w:val="000E01FC"/>
    <w:rsid w:val="000E4EBB"/>
    <w:rsid w:val="000E7D98"/>
    <w:rsid w:val="00111147"/>
    <w:rsid w:val="00112B47"/>
    <w:rsid w:val="00161DCA"/>
    <w:rsid w:val="00174CFA"/>
    <w:rsid w:val="00197485"/>
    <w:rsid w:val="001A31D1"/>
    <w:rsid w:val="001B2A09"/>
    <w:rsid w:val="001E4521"/>
    <w:rsid w:val="001E69B8"/>
    <w:rsid w:val="002016BD"/>
    <w:rsid w:val="00217ECA"/>
    <w:rsid w:val="00264251"/>
    <w:rsid w:val="00272908"/>
    <w:rsid w:val="00290D89"/>
    <w:rsid w:val="002A2835"/>
    <w:rsid w:val="002D6555"/>
    <w:rsid w:val="002D7D8E"/>
    <w:rsid w:val="002E0B06"/>
    <w:rsid w:val="00304108"/>
    <w:rsid w:val="0030686B"/>
    <w:rsid w:val="00330D26"/>
    <w:rsid w:val="0033710F"/>
    <w:rsid w:val="0037501C"/>
    <w:rsid w:val="00375833"/>
    <w:rsid w:val="00385A76"/>
    <w:rsid w:val="003906EB"/>
    <w:rsid w:val="003C5BF5"/>
    <w:rsid w:val="003E0620"/>
    <w:rsid w:val="003E63DE"/>
    <w:rsid w:val="00402000"/>
    <w:rsid w:val="004210ED"/>
    <w:rsid w:val="00423545"/>
    <w:rsid w:val="00454690"/>
    <w:rsid w:val="0046281A"/>
    <w:rsid w:val="00467ABA"/>
    <w:rsid w:val="004771EE"/>
    <w:rsid w:val="00496BC7"/>
    <w:rsid w:val="004C16AA"/>
    <w:rsid w:val="004D05F3"/>
    <w:rsid w:val="005015B7"/>
    <w:rsid w:val="00511CDD"/>
    <w:rsid w:val="00515DF4"/>
    <w:rsid w:val="00523780"/>
    <w:rsid w:val="0054315E"/>
    <w:rsid w:val="005525D9"/>
    <w:rsid w:val="00555619"/>
    <w:rsid w:val="0059138D"/>
    <w:rsid w:val="005B2C97"/>
    <w:rsid w:val="005B74ED"/>
    <w:rsid w:val="005C2FDF"/>
    <w:rsid w:val="005E177A"/>
    <w:rsid w:val="005F3240"/>
    <w:rsid w:val="005F63F6"/>
    <w:rsid w:val="00600BB0"/>
    <w:rsid w:val="0065426F"/>
    <w:rsid w:val="00657B28"/>
    <w:rsid w:val="00667E9E"/>
    <w:rsid w:val="00691525"/>
    <w:rsid w:val="006A3428"/>
    <w:rsid w:val="006D6213"/>
    <w:rsid w:val="00705B54"/>
    <w:rsid w:val="00712516"/>
    <w:rsid w:val="007353F4"/>
    <w:rsid w:val="00737D28"/>
    <w:rsid w:val="00742DD9"/>
    <w:rsid w:val="007705DA"/>
    <w:rsid w:val="00772C84"/>
    <w:rsid w:val="00796401"/>
    <w:rsid w:val="007B2117"/>
    <w:rsid w:val="007B6899"/>
    <w:rsid w:val="007F6D10"/>
    <w:rsid w:val="0080697D"/>
    <w:rsid w:val="00873ECA"/>
    <w:rsid w:val="008C44DA"/>
    <w:rsid w:val="008E4AED"/>
    <w:rsid w:val="0090590A"/>
    <w:rsid w:val="00916966"/>
    <w:rsid w:val="00920F2C"/>
    <w:rsid w:val="00931E70"/>
    <w:rsid w:val="00935AF9"/>
    <w:rsid w:val="00940F92"/>
    <w:rsid w:val="009501D6"/>
    <w:rsid w:val="0098747E"/>
    <w:rsid w:val="009A6320"/>
    <w:rsid w:val="009D3AEB"/>
    <w:rsid w:val="009D62A9"/>
    <w:rsid w:val="009E495A"/>
    <w:rsid w:val="00A00D13"/>
    <w:rsid w:val="00A12CD4"/>
    <w:rsid w:val="00A309EC"/>
    <w:rsid w:val="00A34A95"/>
    <w:rsid w:val="00A442E4"/>
    <w:rsid w:val="00A8362C"/>
    <w:rsid w:val="00A86385"/>
    <w:rsid w:val="00A923E4"/>
    <w:rsid w:val="00AB14E5"/>
    <w:rsid w:val="00AB792C"/>
    <w:rsid w:val="00AC302D"/>
    <w:rsid w:val="00AC674A"/>
    <w:rsid w:val="00AD6F96"/>
    <w:rsid w:val="00AF6657"/>
    <w:rsid w:val="00B002AB"/>
    <w:rsid w:val="00B1434E"/>
    <w:rsid w:val="00B50550"/>
    <w:rsid w:val="00BA0BD2"/>
    <w:rsid w:val="00BA0CA7"/>
    <w:rsid w:val="00BA3FC5"/>
    <w:rsid w:val="00BB6B1B"/>
    <w:rsid w:val="00BD1FDE"/>
    <w:rsid w:val="00BD5B8A"/>
    <w:rsid w:val="00BE3B52"/>
    <w:rsid w:val="00C000CA"/>
    <w:rsid w:val="00C0592D"/>
    <w:rsid w:val="00C2344E"/>
    <w:rsid w:val="00C3455A"/>
    <w:rsid w:val="00C370E7"/>
    <w:rsid w:val="00C62360"/>
    <w:rsid w:val="00C65EB5"/>
    <w:rsid w:val="00C81330"/>
    <w:rsid w:val="00C876FC"/>
    <w:rsid w:val="00CA0AF7"/>
    <w:rsid w:val="00CA5A86"/>
    <w:rsid w:val="00CA6ED1"/>
    <w:rsid w:val="00CB5613"/>
    <w:rsid w:val="00CB640A"/>
    <w:rsid w:val="00CB780B"/>
    <w:rsid w:val="00CC0BB1"/>
    <w:rsid w:val="00CC1B08"/>
    <w:rsid w:val="00CC29C7"/>
    <w:rsid w:val="00CF79B6"/>
    <w:rsid w:val="00D43C3C"/>
    <w:rsid w:val="00D51139"/>
    <w:rsid w:val="00D5141A"/>
    <w:rsid w:val="00D730E8"/>
    <w:rsid w:val="00D73A19"/>
    <w:rsid w:val="00D83477"/>
    <w:rsid w:val="00D84108"/>
    <w:rsid w:val="00D90841"/>
    <w:rsid w:val="00D9182C"/>
    <w:rsid w:val="00D91E27"/>
    <w:rsid w:val="00D94182"/>
    <w:rsid w:val="00DB25DF"/>
    <w:rsid w:val="00DB2BC7"/>
    <w:rsid w:val="00DB2E3B"/>
    <w:rsid w:val="00DC2EA1"/>
    <w:rsid w:val="00DC70DC"/>
    <w:rsid w:val="00DE3512"/>
    <w:rsid w:val="00DF1650"/>
    <w:rsid w:val="00E27A02"/>
    <w:rsid w:val="00E27BEE"/>
    <w:rsid w:val="00E41555"/>
    <w:rsid w:val="00E44D77"/>
    <w:rsid w:val="00E45927"/>
    <w:rsid w:val="00E61864"/>
    <w:rsid w:val="00E87549"/>
    <w:rsid w:val="00E939E2"/>
    <w:rsid w:val="00EB5EA3"/>
    <w:rsid w:val="00ED116D"/>
    <w:rsid w:val="00ED25EE"/>
    <w:rsid w:val="00EE44FA"/>
    <w:rsid w:val="00EE4B3C"/>
    <w:rsid w:val="00EF25ED"/>
    <w:rsid w:val="00F42087"/>
    <w:rsid w:val="00F50427"/>
    <w:rsid w:val="00F819C1"/>
    <w:rsid w:val="00F95D9A"/>
    <w:rsid w:val="00FA7BB2"/>
    <w:rsid w:val="00FA7FDA"/>
    <w:rsid w:val="00FB1697"/>
    <w:rsid w:val="00FB3123"/>
    <w:rsid w:val="00FB55AA"/>
    <w:rsid w:val="00FD380C"/>
    <w:rsid w:val="00FD3D83"/>
    <w:rsid w:val="00FE4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EC07E9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CA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 w:qFormat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177E7F"/>
    <w:pPr>
      <w:autoSpaceDE w:val="0"/>
      <w:autoSpaceDN w:val="0"/>
      <w:adjustRightInd w:val="0"/>
      <w:spacing w:after="120" w:line="276" w:lineRule="auto"/>
    </w:pPr>
    <w:rPr>
      <w:rFonts w:cs="Arial"/>
      <w:color w:val="000000"/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5A31"/>
    <w:pPr>
      <w:keepNext/>
      <w:keepLines/>
      <w:spacing w:before="480" w:after="0"/>
      <w:outlineLvl w:val="0"/>
    </w:pPr>
    <w:rPr>
      <w:rFonts w:ascii="Cambria" w:hAnsi="Cambria" w:cs="Times New Roman"/>
      <w:b/>
      <w:bCs/>
      <w:caps/>
      <w:color w:val="BF000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97FFC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FF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FA5A31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auto"/>
    </w:rPr>
  </w:style>
  <w:style w:type="paragraph" w:styleId="Heading4">
    <w:name w:val="heading 4"/>
    <w:basedOn w:val="Normal"/>
    <w:next w:val="Normal"/>
    <w:link w:val="Heading4Char"/>
    <w:uiPriority w:val="9"/>
    <w:qFormat/>
    <w:rsid w:val="00597FFC"/>
    <w:pPr>
      <w:keepNext/>
      <w:keepLines/>
      <w:spacing w:before="200" w:after="0"/>
      <w:outlineLvl w:val="3"/>
    </w:pPr>
    <w:rPr>
      <w:rFonts w:ascii="Cambria" w:hAnsi="Cambria" w:cs="Times New Roman"/>
      <w:b/>
      <w:bCs/>
      <w:i/>
      <w:iCs/>
      <w:color w:val="FF0000"/>
    </w:rPr>
  </w:style>
  <w:style w:type="paragraph" w:styleId="Heading5">
    <w:name w:val="heading 5"/>
    <w:basedOn w:val="Normal"/>
    <w:next w:val="Normal"/>
    <w:link w:val="Heading5Char"/>
    <w:uiPriority w:val="9"/>
    <w:qFormat/>
    <w:rsid w:val="00597FFC"/>
    <w:pPr>
      <w:keepNext/>
      <w:keepLines/>
      <w:spacing w:before="200" w:after="0"/>
      <w:outlineLvl w:val="4"/>
    </w:pPr>
    <w:rPr>
      <w:rFonts w:ascii="Cambria" w:hAnsi="Cambria" w:cs="Times New Roman"/>
      <w:color w:val="7F000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97FFC"/>
    <w:pPr>
      <w:keepNext/>
      <w:keepLines/>
      <w:spacing w:before="200" w:after="0"/>
      <w:outlineLvl w:val="5"/>
    </w:pPr>
    <w:rPr>
      <w:rFonts w:ascii="Cambria" w:hAnsi="Cambria" w:cs="Times New Roman"/>
      <w:i/>
      <w:iCs/>
      <w:color w:val="7F0000"/>
    </w:rPr>
  </w:style>
  <w:style w:type="paragraph" w:styleId="Heading7">
    <w:name w:val="heading 7"/>
    <w:basedOn w:val="Normal"/>
    <w:next w:val="Normal"/>
    <w:link w:val="Heading7Char"/>
    <w:uiPriority w:val="9"/>
    <w:qFormat/>
    <w:rsid w:val="00597FFC"/>
    <w:pPr>
      <w:keepNext/>
      <w:keepLines/>
      <w:spacing w:before="200" w:after="0"/>
      <w:outlineLvl w:val="6"/>
    </w:pPr>
    <w:rPr>
      <w:rFonts w:ascii="Cambria" w:hAnsi="Cambria" w:cs="Times New Roman"/>
      <w:i/>
      <w:iCs/>
      <w:color w:val="A8A8A8"/>
    </w:rPr>
  </w:style>
  <w:style w:type="paragraph" w:styleId="Heading8">
    <w:name w:val="heading 8"/>
    <w:basedOn w:val="Normal"/>
    <w:next w:val="Normal"/>
    <w:link w:val="Heading8Char"/>
    <w:uiPriority w:val="9"/>
    <w:qFormat/>
    <w:rsid w:val="00597FFC"/>
    <w:pPr>
      <w:keepNext/>
      <w:keepLines/>
      <w:spacing w:before="200" w:after="0"/>
      <w:outlineLvl w:val="7"/>
    </w:pPr>
    <w:rPr>
      <w:rFonts w:ascii="Cambria" w:hAnsi="Cambria" w:cs="Times New Roman"/>
      <w:color w:val="FF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597FFC"/>
    <w:pPr>
      <w:keepNext/>
      <w:keepLines/>
      <w:spacing w:before="200" w:after="0"/>
      <w:outlineLvl w:val="8"/>
    </w:pPr>
    <w:rPr>
      <w:rFonts w:ascii="Cambria" w:hAnsi="Cambria" w:cs="Times New Roman"/>
      <w:i/>
      <w:iCs/>
      <w:color w:val="A8A8A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A5A31"/>
    <w:rPr>
      <w:rFonts w:ascii="Cambria" w:eastAsia="Times New Roman" w:hAnsi="Cambria" w:cs="Times New Roman"/>
      <w:b/>
      <w:bCs/>
      <w:caps/>
      <w:color w:val="BF0000"/>
      <w:sz w:val="28"/>
      <w:szCs w:val="28"/>
      <w:lang w:bidi="ar-SA"/>
    </w:rPr>
  </w:style>
  <w:style w:type="character" w:customStyle="1" w:styleId="Heading2Char">
    <w:name w:val="Heading 2 Char"/>
    <w:link w:val="Heading2"/>
    <w:uiPriority w:val="9"/>
    <w:rsid w:val="00597FFC"/>
    <w:rPr>
      <w:rFonts w:ascii="Cambria" w:eastAsia="Times New Roman" w:hAnsi="Cambria" w:cs="Times New Roman"/>
      <w:b/>
      <w:bCs/>
      <w:color w:val="FF0000"/>
      <w:sz w:val="26"/>
      <w:szCs w:val="26"/>
    </w:rPr>
  </w:style>
  <w:style w:type="character" w:customStyle="1" w:styleId="Heading3Char">
    <w:name w:val="Heading 3 Char"/>
    <w:link w:val="Heading3"/>
    <w:uiPriority w:val="9"/>
    <w:rsid w:val="00FA5A31"/>
    <w:rPr>
      <w:rFonts w:ascii="Cambria" w:eastAsia="Times New Roman" w:hAnsi="Cambria" w:cs="Times New Roman"/>
      <w:b/>
      <w:bCs/>
      <w:lang w:bidi="ar-SA"/>
    </w:rPr>
  </w:style>
  <w:style w:type="character" w:customStyle="1" w:styleId="Heading4Char">
    <w:name w:val="Heading 4 Char"/>
    <w:link w:val="Heading4"/>
    <w:uiPriority w:val="9"/>
    <w:rsid w:val="00597FFC"/>
    <w:rPr>
      <w:rFonts w:ascii="Cambria" w:eastAsia="Times New Roman" w:hAnsi="Cambria" w:cs="Times New Roman"/>
      <w:b/>
      <w:bCs/>
      <w:i/>
      <w:iCs/>
      <w:color w:val="FF0000"/>
    </w:rPr>
  </w:style>
  <w:style w:type="character" w:customStyle="1" w:styleId="Heading5Char">
    <w:name w:val="Heading 5 Char"/>
    <w:link w:val="Heading5"/>
    <w:uiPriority w:val="9"/>
    <w:rsid w:val="00597FFC"/>
    <w:rPr>
      <w:rFonts w:ascii="Cambria" w:eastAsia="Times New Roman" w:hAnsi="Cambria" w:cs="Times New Roman"/>
      <w:color w:val="7F0000"/>
    </w:rPr>
  </w:style>
  <w:style w:type="character" w:customStyle="1" w:styleId="Heading6Char">
    <w:name w:val="Heading 6 Char"/>
    <w:link w:val="Heading6"/>
    <w:uiPriority w:val="9"/>
    <w:rsid w:val="00597FFC"/>
    <w:rPr>
      <w:rFonts w:ascii="Cambria" w:eastAsia="Times New Roman" w:hAnsi="Cambria" w:cs="Times New Roman"/>
      <w:i/>
      <w:iCs/>
      <w:color w:val="7F0000"/>
    </w:rPr>
  </w:style>
  <w:style w:type="character" w:customStyle="1" w:styleId="Heading7Char">
    <w:name w:val="Heading 7 Char"/>
    <w:link w:val="Heading7"/>
    <w:uiPriority w:val="9"/>
    <w:rsid w:val="00597FFC"/>
    <w:rPr>
      <w:rFonts w:ascii="Cambria" w:eastAsia="Times New Roman" w:hAnsi="Cambria" w:cs="Times New Roman"/>
      <w:i/>
      <w:iCs/>
      <w:color w:val="A8A8A8"/>
    </w:rPr>
  </w:style>
  <w:style w:type="character" w:customStyle="1" w:styleId="Heading8Char">
    <w:name w:val="Heading 8 Char"/>
    <w:link w:val="Heading8"/>
    <w:uiPriority w:val="9"/>
    <w:rsid w:val="00597FFC"/>
    <w:rPr>
      <w:rFonts w:ascii="Cambria" w:eastAsia="Times New Roman" w:hAnsi="Cambria" w:cs="Times New Roman"/>
      <w:color w:val="FF0000"/>
      <w:sz w:val="20"/>
      <w:szCs w:val="20"/>
    </w:rPr>
  </w:style>
  <w:style w:type="character" w:customStyle="1" w:styleId="Heading9Char">
    <w:name w:val="Heading 9 Char"/>
    <w:link w:val="Heading9"/>
    <w:uiPriority w:val="9"/>
    <w:rsid w:val="00597FFC"/>
    <w:rPr>
      <w:rFonts w:ascii="Cambria" w:eastAsia="Times New Roman" w:hAnsi="Cambria" w:cs="Times New Roman"/>
      <w:i/>
      <w:iCs/>
      <w:color w:val="A8A8A8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597FFC"/>
    <w:pPr>
      <w:pBdr>
        <w:bottom w:val="single" w:sz="8" w:space="4" w:color="FF0000"/>
      </w:pBdr>
      <w:spacing w:after="300" w:line="240" w:lineRule="auto"/>
      <w:contextualSpacing/>
    </w:pPr>
    <w:rPr>
      <w:rFonts w:ascii="Cambria" w:hAnsi="Cambria" w:cs="Times New Roman"/>
      <w:smallCaps/>
      <w:color w:val="080808"/>
      <w:spacing w:val="5"/>
      <w:kern w:val="28"/>
      <w:sz w:val="52"/>
      <w:szCs w:val="52"/>
      <w:lang w:val="en-CA"/>
    </w:rPr>
  </w:style>
  <w:style w:type="character" w:customStyle="1" w:styleId="TitleChar">
    <w:name w:val="Title Char"/>
    <w:link w:val="Title"/>
    <w:uiPriority w:val="10"/>
    <w:rsid w:val="00597FFC"/>
    <w:rPr>
      <w:rFonts w:ascii="Cambria" w:eastAsia="Times New Roman" w:hAnsi="Cambria" w:cs="Times New Roman"/>
      <w:smallCaps/>
      <w:color w:val="080808"/>
      <w:spacing w:val="5"/>
      <w:kern w:val="28"/>
      <w:sz w:val="52"/>
      <w:szCs w:val="52"/>
      <w:lang w:val="en-C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7FFC"/>
    <w:pPr>
      <w:numPr>
        <w:ilvl w:val="1"/>
      </w:numPr>
      <w:ind w:left="360" w:hanging="360"/>
    </w:pPr>
    <w:rPr>
      <w:rFonts w:ascii="Cambria" w:hAnsi="Cambria" w:cs="Times New Roman"/>
      <w:iCs/>
      <w:color w:val="FF0000"/>
      <w:spacing w:val="15"/>
      <w:sz w:val="24"/>
      <w:szCs w:val="24"/>
      <w:lang w:val="en-CA"/>
    </w:rPr>
  </w:style>
  <w:style w:type="character" w:customStyle="1" w:styleId="SubtitleChar">
    <w:name w:val="Subtitle Char"/>
    <w:link w:val="Subtitle"/>
    <w:uiPriority w:val="11"/>
    <w:rsid w:val="00597FFC"/>
    <w:rPr>
      <w:rFonts w:ascii="Cambria" w:eastAsia="Times New Roman" w:hAnsi="Cambria" w:cs="Times New Roman"/>
      <w:iCs/>
      <w:color w:val="FF0000"/>
      <w:spacing w:val="15"/>
      <w:sz w:val="24"/>
      <w:szCs w:val="24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04356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043569"/>
    <w:rPr>
      <w:rFonts w:cs="Times New Roman"/>
      <w:color w:val="8B8B8B"/>
      <w:szCs w:val="20"/>
    </w:rPr>
  </w:style>
  <w:style w:type="paragraph" w:styleId="Caption">
    <w:name w:val="caption"/>
    <w:basedOn w:val="Normal"/>
    <w:next w:val="Normal"/>
    <w:uiPriority w:val="35"/>
    <w:qFormat/>
    <w:rsid w:val="00597FFC"/>
    <w:pPr>
      <w:spacing w:line="240" w:lineRule="auto"/>
    </w:pPr>
    <w:rPr>
      <w:b/>
      <w:bCs/>
      <w:color w:val="FF0000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35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43569"/>
    <w:rPr>
      <w:rFonts w:ascii="Tahoma" w:hAnsi="Tahoma" w:cs="Tahoma"/>
      <w:color w:val="8B8B8B"/>
      <w:sz w:val="16"/>
      <w:szCs w:val="16"/>
    </w:rPr>
  </w:style>
  <w:style w:type="paragraph" w:styleId="BlockText">
    <w:name w:val="Block Text"/>
    <w:aliases w:val="Block Quote"/>
    <w:uiPriority w:val="40"/>
    <w:rsid w:val="00043569"/>
    <w:pPr>
      <w:pBdr>
        <w:top w:val="single" w:sz="2" w:space="10" w:color="FF6666"/>
        <w:bottom w:val="single" w:sz="24" w:space="10" w:color="FF6666"/>
      </w:pBdr>
      <w:spacing w:after="280"/>
      <w:ind w:left="1440" w:right="1440"/>
      <w:jc w:val="both"/>
    </w:pPr>
    <w:rPr>
      <w:color w:val="7F7F7F"/>
      <w:sz w:val="28"/>
      <w:szCs w:val="28"/>
      <w:lang w:val="en-US" w:eastAsia="ko-KR" w:bidi="hi-IN"/>
    </w:rPr>
  </w:style>
  <w:style w:type="character" w:styleId="BookTitle">
    <w:name w:val="Book Title"/>
    <w:uiPriority w:val="33"/>
    <w:qFormat/>
    <w:rsid w:val="00597FFC"/>
    <w:rPr>
      <w:b/>
      <w:bCs/>
      <w:smallCaps/>
      <w:spacing w:val="5"/>
    </w:rPr>
  </w:style>
  <w:style w:type="character" w:styleId="Emphasis">
    <w:name w:val="Emphasis"/>
    <w:uiPriority w:val="20"/>
    <w:qFormat/>
    <w:rsid w:val="00597FFC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04356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43569"/>
    <w:rPr>
      <w:rFonts w:cs="Times New Roman"/>
      <w:color w:val="8B8B8B"/>
      <w:szCs w:val="20"/>
    </w:rPr>
  </w:style>
  <w:style w:type="character" w:styleId="IntenseEmphasis">
    <w:name w:val="Intense Emphasis"/>
    <w:uiPriority w:val="21"/>
    <w:qFormat/>
    <w:rsid w:val="00597FFC"/>
    <w:rPr>
      <w:b/>
      <w:bCs/>
      <w:i/>
      <w:iCs/>
      <w:color w:val="FF0000"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qFormat/>
    <w:rsid w:val="00597FFC"/>
    <w:pPr>
      <w:pBdr>
        <w:bottom w:val="single" w:sz="4" w:space="4" w:color="FF0000"/>
      </w:pBdr>
      <w:spacing w:before="200" w:after="280"/>
      <w:ind w:left="936" w:right="936"/>
    </w:pPr>
    <w:rPr>
      <w:b/>
      <w:bCs/>
      <w:i/>
      <w:iCs/>
      <w:color w:val="FF0000"/>
    </w:rPr>
  </w:style>
  <w:style w:type="character" w:customStyle="1" w:styleId="LightShading-Accent2Char">
    <w:name w:val="Light Shading - Accent 2 Char"/>
    <w:link w:val="LightShading-Accent21"/>
    <w:uiPriority w:val="30"/>
    <w:rsid w:val="00597FFC"/>
    <w:rPr>
      <w:b/>
      <w:bCs/>
      <w:i/>
      <w:iCs/>
      <w:color w:val="FF0000"/>
    </w:rPr>
  </w:style>
  <w:style w:type="character" w:styleId="IntenseReference">
    <w:name w:val="Intense Reference"/>
    <w:uiPriority w:val="32"/>
    <w:qFormat/>
    <w:rsid w:val="00597FFC"/>
    <w:rPr>
      <w:b/>
      <w:bCs/>
      <w:smallCaps/>
      <w:color w:val="00B0F0"/>
      <w:spacing w:val="5"/>
      <w:u w:val="single"/>
    </w:rPr>
  </w:style>
  <w:style w:type="paragraph" w:styleId="ListBullet">
    <w:name w:val="List Bullet"/>
    <w:basedOn w:val="Normal"/>
    <w:uiPriority w:val="36"/>
    <w:unhideWhenUsed/>
    <w:rsid w:val="00043569"/>
    <w:pPr>
      <w:numPr>
        <w:numId w:val="1"/>
      </w:numPr>
      <w:spacing w:after="0"/>
      <w:contextualSpacing/>
    </w:pPr>
  </w:style>
  <w:style w:type="paragraph" w:styleId="ListBullet2">
    <w:name w:val="List Bullet 2"/>
    <w:basedOn w:val="Normal"/>
    <w:uiPriority w:val="36"/>
    <w:unhideWhenUsed/>
    <w:rsid w:val="00043569"/>
    <w:pPr>
      <w:numPr>
        <w:numId w:val="2"/>
      </w:numPr>
      <w:spacing w:after="0"/>
    </w:pPr>
  </w:style>
  <w:style w:type="paragraph" w:styleId="ListBullet3">
    <w:name w:val="List Bullet 3"/>
    <w:basedOn w:val="Normal"/>
    <w:uiPriority w:val="36"/>
    <w:unhideWhenUsed/>
    <w:rsid w:val="00043569"/>
    <w:pPr>
      <w:numPr>
        <w:numId w:val="3"/>
      </w:numPr>
      <w:spacing w:after="0"/>
    </w:pPr>
  </w:style>
  <w:style w:type="paragraph" w:styleId="ListBullet4">
    <w:name w:val="List Bullet 4"/>
    <w:basedOn w:val="Normal"/>
    <w:uiPriority w:val="36"/>
    <w:unhideWhenUsed/>
    <w:rsid w:val="00043569"/>
    <w:pPr>
      <w:numPr>
        <w:numId w:val="4"/>
      </w:numPr>
      <w:spacing w:after="0"/>
    </w:pPr>
  </w:style>
  <w:style w:type="paragraph" w:styleId="ListBullet5">
    <w:name w:val="List Bullet 5"/>
    <w:basedOn w:val="Normal"/>
    <w:uiPriority w:val="36"/>
    <w:unhideWhenUsed/>
    <w:rsid w:val="00043569"/>
    <w:pPr>
      <w:numPr>
        <w:numId w:val="5"/>
      </w:numPr>
      <w:spacing w:after="0"/>
    </w:pPr>
  </w:style>
  <w:style w:type="paragraph" w:styleId="NoSpacing">
    <w:name w:val="No Spacing"/>
    <w:uiPriority w:val="1"/>
    <w:qFormat/>
    <w:rsid w:val="00597FFC"/>
    <w:rPr>
      <w:sz w:val="22"/>
      <w:szCs w:val="22"/>
      <w:lang w:val="en-US" w:bidi="en-US"/>
    </w:rPr>
  </w:style>
  <w:style w:type="character" w:styleId="PlaceholderText">
    <w:name w:val="Placeholder Text"/>
    <w:uiPriority w:val="99"/>
    <w:semiHidden/>
    <w:rsid w:val="00043569"/>
    <w:rPr>
      <w:color w:val="808080"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597FFC"/>
    <w:rPr>
      <w:i/>
      <w:iCs/>
      <w:color w:val="8B8B8B"/>
    </w:rPr>
  </w:style>
  <w:style w:type="character" w:customStyle="1" w:styleId="ColorfulGrid-Accent1Char">
    <w:name w:val="Colorful Grid - Accent 1 Char"/>
    <w:link w:val="ColorfulGrid-Accent11"/>
    <w:uiPriority w:val="29"/>
    <w:rsid w:val="00597FFC"/>
    <w:rPr>
      <w:i/>
      <w:iCs/>
      <w:color w:val="8B8B8B"/>
    </w:rPr>
  </w:style>
  <w:style w:type="character" w:styleId="Strong">
    <w:name w:val="Strong"/>
    <w:uiPriority w:val="22"/>
    <w:qFormat/>
    <w:rsid w:val="002C2848"/>
    <w:rPr>
      <w:b/>
    </w:rPr>
  </w:style>
  <w:style w:type="character" w:styleId="SubtleEmphasis">
    <w:name w:val="Subtle Emphasis"/>
    <w:uiPriority w:val="19"/>
    <w:qFormat/>
    <w:rsid w:val="00597FFC"/>
    <w:rPr>
      <w:i/>
      <w:iCs/>
      <w:color w:val="C5C5C5"/>
    </w:rPr>
  </w:style>
  <w:style w:type="character" w:styleId="SubtleReference">
    <w:name w:val="Subtle Reference"/>
    <w:uiPriority w:val="31"/>
    <w:qFormat/>
    <w:rsid w:val="00597FFC"/>
    <w:rPr>
      <w:smallCaps/>
      <w:color w:val="00B0F0"/>
      <w:u w:val="single"/>
    </w:rPr>
  </w:style>
  <w:style w:type="table" w:styleId="TableGrid">
    <w:name w:val="Table Grid"/>
    <w:basedOn w:val="TableNormal"/>
    <w:uiPriority w:val="1"/>
    <w:rsid w:val="00043569"/>
    <w:rPr>
      <w:rFonts w:cs="Calibri"/>
    </w:rPr>
    <w:tblPr>
      <w:tblInd w:w="0" w:type="dxa"/>
      <w:tblBorders>
        <w:top w:val="single" w:sz="4" w:space="0" w:color="8B8B8B"/>
        <w:left w:val="single" w:sz="4" w:space="0" w:color="8B8B8B"/>
        <w:bottom w:val="single" w:sz="4" w:space="0" w:color="8B8B8B"/>
        <w:right w:val="single" w:sz="4" w:space="0" w:color="8B8B8B"/>
        <w:insideH w:val="single" w:sz="4" w:space="0" w:color="8B8B8B"/>
        <w:insideV w:val="single" w:sz="4" w:space="0" w:color="8B8B8B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qFormat/>
    <w:rsid w:val="009C7527"/>
    <w:pPr>
      <w:tabs>
        <w:tab w:val="right" w:leader="dot" w:pos="8630"/>
      </w:tabs>
    </w:pPr>
    <w:rPr>
      <w:smallCaps/>
      <w:noProof/>
      <w:color w:val="C0000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43569"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043569"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OC4">
    <w:name w:val="toc 4"/>
    <w:basedOn w:val="Normal"/>
    <w:next w:val="Normal"/>
    <w:autoRedefine/>
    <w:uiPriority w:val="39"/>
    <w:unhideWhenUsed/>
    <w:rsid w:val="00043569"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043569"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OC6">
    <w:name w:val="toc 6"/>
    <w:basedOn w:val="Normal"/>
    <w:next w:val="Normal"/>
    <w:autoRedefine/>
    <w:uiPriority w:val="39"/>
    <w:unhideWhenUsed/>
    <w:rsid w:val="00043569"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OC7">
    <w:name w:val="toc 7"/>
    <w:basedOn w:val="Normal"/>
    <w:next w:val="Normal"/>
    <w:autoRedefine/>
    <w:uiPriority w:val="39"/>
    <w:unhideWhenUsed/>
    <w:rsid w:val="00043569"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OC8">
    <w:name w:val="toc 8"/>
    <w:basedOn w:val="Normal"/>
    <w:next w:val="Normal"/>
    <w:autoRedefine/>
    <w:uiPriority w:val="39"/>
    <w:unhideWhenUsed/>
    <w:rsid w:val="00043569"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OC9">
    <w:name w:val="toc 9"/>
    <w:basedOn w:val="Normal"/>
    <w:next w:val="Normal"/>
    <w:autoRedefine/>
    <w:uiPriority w:val="39"/>
    <w:unhideWhenUsed/>
    <w:rsid w:val="00043569"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Hyperlink">
    <w:name w:val="Hyperlink"/>
    <w:uiPriority w:val="99"/>
    <w:unhideWhenUsed/>
    <w:rsid w:val="00043569"/>
    <w:rPr>
      <w:color w:val="FF0000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597FFC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97FFC"/>
    <w:pPr>
      <w:outlineLvl w:val="9"/>
    </w:pPr>
  </w:style>
  <w:style w:type="paragraph" w:customStyle="1" w:styleId="Default">
    <w:name w:val="Default"/>
    <w:rsid w:val="00FB55A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en-US"/>
    </w:rPr>
  </w:style>
  <w:style w:type="character" w:styleId="FollowedHyperlink">
    <w:name w:val="FollowedHyperlink"/>
    <w:uiPriority w:val="99"/>
    <w:semiHidden/>
    <w:unhideWhenUsed/>
    <w:rsid w:val="00C36EB0"/>
    <w:rPr>
      <w:color w:val="00B0F0"/>
      <w:u w:val="single"/>
    </w:rPr>
  </w:style>
  <w:style w:type="character" w:styleId="CommentReference">
    <w:name w:val="annotation reference"/>
    <w:uiPriority w:val="99"/>
    <w:semiHidden/>
    <w:unhideWhenUsed/>
    <w:rsid w:val="00AE02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02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E02B5"/>
    <w:rPr>
      <w:rFonts w:eastAsia="Times New Roman" w:cs="Arial"/>
      <w:color w:val="000000"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02B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E02B5"/>
    <w:rPr>
      <w:rFonts w:eastAsia="Times New Roman" w:cs="Arial"/>
      <w:b/>
      <w:bCs/>
      <w:color w:val="000000"/>
      <w:sz w:val="20"/>
      <w:szCs w:val="20"/>
      <w:lang w:bidi="ar-SA"/>
    </w:rPr>
  </w:style>
  <w:style w:type="paragraph" w:styleId="NormalWeb">
    <w:name w:val="Normal (Web)"/>
    <w:basedOn w:val="Normal"/>
    <w:uiPriority w:val="99"/>
    <w:semiHidden/>
    <w:unhideWhenUsed/>
    <w:rsid w:val="00631071"/>
    <w:pPr>
      <w:autoSpaceDE/>
      <w:autoSpaceDN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ColorfulShading-Accent11">
    <w:name w:val="Colorful Shading - Accent 11"/>
    <w:hidden/>
    <w:uiPriority w:val="99"/>
    <w:semiHidden/>
    <w:rsid w:val="002A7B70"/>
    <w:rPr>
      <w:rFonts w:cs="Arial"/>
      <w:color w:val="000000"/>
      <w:sz w:val="22"/>
      <w:szCs w:val="22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A7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2A7B70"/>
    <w:rPr>
      <w:rFonts w:ascii="Tahoma" w:eastAsia="Times New Roman" w:hAnsi="Tahoma" w:cs="Tahoma"/>
      <w:color w:val="000000"/>
      <w:sz w:val="16"/>
      <w:szCs w:val="16"/>
      <w:lang w:bidi="ar-SA"/>
    </w:rPr>
  </w:style>
  <w:style w:type="table" w:styleId="DarkList-Accent2">
    <w:name w:val="Dark List Accent 2"/>
    <w:basedOn w:val="TableNormal"/>
    <w:uiPriority w:val="61"/>
    <w:rsid w:val="00E64019"/>
    <w:rPr>
      <w:rFonts w:eastAsia="Calibri"/>
    </w:rPr>
    <w:tblPr>
      <w:tblStyleRowBandSize w:val="1"/>
      <w:tblStyleColBandSize w:val="1"/>
      <w:tblInd w:w="0" w:type="dxa"/>
      <w:tblBorders>
        <w:top w:val="single" w:sz="8" w:space="0" w:color="00B0F0"/>
        <w:left w:val="single" w:sz="8" w:space="0" w:color="00B0F0"/>
        <w:bottom w:val="single" w:sz="8" w:space="0" w:color="00B0F0"/>
        <w:right w:val="single" w:sz="8" w:space="0" w:color="00B0F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B0F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/>
          <w:left w:val="single" w:sz="8" w:space="0" w:color="00B0F0"/>
          <w:bottom w:val="single" w:sz="8" w:space="0" w:color="00B0F0"/>
          <w:right w:val="single" w:sz="8" w:space="0" w:color="00B0F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/>
          <w:left w:val="single" w:sz="8" w:space="0" w:color="00B0F0"/>
          <w:bottom w:val="single" w:sz="8" w:space="0" w:color="00B0F0"/>
          <w:right w:val="single" w:sz="8" w:space="0" w:color="00B0F0"/>
        </w:tcBorders>
      </w:tcPr>
    </w:tblStylePr>
    <w:tblStylePr w:type="band1Horz">
      <w:tblPr/>
      <w:tcPr>
        <w:tcBorders>
          <w:top w:val="single" w:sz="8" w:space="0" w:color="00B0F0"/>
          <w:left w:val="single" w:sz="8" w:space="0" w:color="00B0F0"/>
          <w:bottom w:val="single" w:sz="8" w:space="0" w:color="00B0F0"/>
          <w:right w:val="single" w:sz="8" w:space="0" w:color="00B0F0"/>
        </w:tcBorders>
      </w:tcPr>
    </w:tblStylePr>
  </w:style>
  <w:style w:type="paragraph" w:styleId="ListParagraph">
    <w:name w:val="List Paragraph"/>
    <w:basedOn w:val="Normal"/>
    <w:uiPriority w:val="34"/>
    <w:qFormat/>
    <w:rsid w:val="005C1113"/>
    <w:pPr>
      <w:ind w:left="720" w:hanging="36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1776E7"/>
    <w:pPr>
      <w:autoSpaceDE/>
      <w:autoSpaceDN/>
      <w:adjustRightInd/>
      <w:spacing w:after="0" w:line="240" w:lineRule="auto"/>
    </w:pPr>
    <w:rPr>
      <w:rFonts w:ascii="Consolas" w:eastAsia="Calibri" w:hAnsi="Consolas" w:cs="Times New Roman"/>
      <w:color w:val="auto"/>
      <w:sz w:val="21"/>
      <w:szCs w:val="21"/>
    </w:rPr>
  </w:style>
  <w:style w:type="character" w:customStyle="1" w:styleId="PlainTextChar">
    <w:name w:val="Plain Text Char"/>
    <w:link w:val="PlainText"/>
    <w:uiPriority w:val="99"/>
    <w:rsid w:val="001776E7"/>
    <w:rPr>
      <w:rFonts w:ascii="Consolas" w:eastAsia="Calibri" w:hAnsi="Consolas" w:cs="Times New Roman"/>
      <w:sz w:val="21"/>
      <w:szCs w:val="21"/>
    </w:rPr>
  </w:style>
  <w:style w:type="character" w:styleId="PageNumber">
    <w:name w:val="page number"/>
    <w:basedOn w:val="DefaultParagraphFont"/>
    <w:rsid w:val="00375833"/>
  </w:style>
  <w:style w:type="paragraph" w:customStyle="1" w:styleId="Body">
    <w:name w:val="Body"/>
    <w:rsid w:val="005B74ED"/>
    <w:pPr>
      <w:suppressAutoHyphens/>
      <w:spacing w:after="180" w:line="312" w:lineRule="auto"/>
    </w:pPr>
    <w:rPr>
      <w:rFonts w:ascii="Helvetica Neue Light" w:eastAsia="ヒラギノ角ゴ Pro W3" w:hAnsi="Helvetica Neue Light"/>
      <w:color w:val="000000"/>
      <w:sz w:val="18"/>
      <w:lang w:val="en-US"/>
    </w:rPr>
  </w:style>
  <w:style w:type="character" w:customStyle="1" w:styleId="Emphasis1">
    <w:name w:val="Emphasis1"/>
    <w:rsid w:val="000B5042"/>
    <w:rPr>
      <w:rFonts w:ascii="Corbel Bold" w:eastAsia="ヒラギノ角ゴ Pro W3" w:hAnsi="Corbel Bold"/>
      <w:b w:val="0"/>
      <w:i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969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7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7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6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4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2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9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79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6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2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1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5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7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7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60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2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0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5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Documents%20and%20Settings\RaeAnne%20Rose\Application%20Data\Microsoft\Templates\Repor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C46610-60BA-1C46-BF6E-33A5EFCF1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Settings\RaeAnne Rose\Application Data\Microsoft\Templates\Report.dotx</Template>
  <TotalTime>2</TotalTime>
  <Pages>4</Pages>
  <Words>392</Words>
  <Characters>2240</Characters>
  <Application>Microsoft Macintosh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100</vt:i4>
      </vt:variant>
    </vt:vector>
  </HeadingPairs>
  <TitlesOfParts>
    <vt:vector size="101" baseType="lpstr">
      <vt:lpstr>2011 Canada Post Freestyle Grand Prix</vt:lpstr>
      <vt:lpstr>Executive Summary</vt:lpstr>
      <vt:lpstr>    Introduction</vt:lpstr>
      <vt:lpstr>    Canadian Freestyle Ski Association</vt:lpstr>
      <vt:lpstr>        Mission Statement</vt:lpstr>
      <vt:lpstr>        Key Objectives</vt:lpstr>
      <vt:lpstr>    Key Operational Strategies</vt:lpstr>
      <vt:lpstr>        Accommodations</vt:lpstr>
      <vt:lpstr>        Transportation </vt:lpstr>
      <vt:lpstr>        Media Services</vt:lpstr>
      <vt:lpstr>        Broadcasting</vt:lpstr>
      <vt:lpstr>        Communication and Information Services</vt:lpstr>
      <vt:lpstr>        Entertainment and Food Services</vt:lpstr>
      <vt:lpstr>        VIP Hosting Services</vt:lpstr>
      <vt:lpstr>        Accreditation, Access Control and Security of Participants</vt:lpstr>
      <vt:lpstr>    </vt:lpstr>
      <vt:lpstr>    Obligations of the Hosting Agreement</vt:lpstr>
      <vt:lpstr>    Management and Economic risks </vt:lpstr>
      <vt:lpstr>    Conditions of the Federal Policy for Hosting International Sport Events </vt:lpstr>
      <vt:lpstr>        Enhanced Athlete Excellence and Increased Capacity for High-Performance Sport </vt:lpstr>
      <vt:lpstr>        Enhancement of Canada's Role as a Leading Sport Nation </vt:lpstr>
      <vt:lpstr>        Social, Cultural and Community benefit</vt:lpstr>
      <vt:lpstr>        Economic benefits</vt:lpstr>
      <vt:lpstr>        Legacy</vt:lpstr>
      <vt:lpstr>        Federal Policy Compliance</vt:lpstr>
      <vt:lpstr>        Community Support</vt:lpstr>
      <vt:lpstr>        Sound Management</vt:lpstr>
      <vt:lpstr>        Government of Canada Recognition</vt:lpstr>
      <vt:lpstr>Event Description </vt:lpstr>
      <vt:lpstr>    2012-2013 Canadian Team Athletes	**</vt:lpstr>
      <vt:lpstr>    Venue				</vt:lpstr>
      <vt:lpstr>    </vt:lpstr>
      <vt:lpstr>    Development Opportunities </vt:lpstr>
      <vt:lpstr>    International Sport Event Hosting Expertise</vt:lpstr>
      <vt:lpstr>    Doping Control Standards and Procedures</vt:lpstr>
      <vt:lpstr>Governance And Management Structures </vt:lpstr>
      <vt:lpstr>    Organizational Chart</vt:lpstr>
      <vt:lpstr>    Management and Competition Committees Terms of Reference</vt:lpstr>
      <vt:lpstr>        Management Committee</vt:lpstr>
      <vt:lpstr>        Competition Committee</vt:lpstr>
      <vt:lpstr>    </vt:lpstr>
      <vt:lpstr>    Senior Management Staffing Plan </vt:lpstr>
      <vt:lpstr>        Event Director </vt:lpstr>
      <vt:lpstr>        Reporting Structure – CFSA CEO</vt:lpstr>
      <vt:lpstr>        CFSA Employee - CFSA Chief Operating Officer</vt:lpstr>
      <vt:lpstr>Financial Management </vt:lpstr>
      <vt:lpstr>    Financial Services</vt:lpstr>
      <vt:lpstr>    Project Cost Control and Budget Updates</vt:lpstr>
      <vt:lpstr>    Procurement and Contracting</vt:lpstr>
      <vt:lpstr>    Contingency Management </vt:lpstr>
      <vt:lpstr>Administration and Human Resources Management </vt:lpstr>
      <vt:lpstr>    Office Administration </vt:lpstr>
      <vt:lpstr>    Volunteer Recruitment and Management </vt:lpstr>
      <vt:lpstr>        Management</vt:lpstr>
      <vt:lpstr>        </vt:lpstr>
      <vt:lpstr>        Recruitment</vt:lpstr>
      <vt:lpstr>        Training</vt:lpstr>
      <vt:lpstr>        Assignments</vt:lpstr>
      <vt:lpstr>        Volunteer Check In / Check Out</vt:lpstr>
      <vt:lpstr>        Meals</vt:lpstr>
      <vt:lpstr>        Warming Facilities</vt:lpstr>
      <vt:lpstr>        Benefits</vt:lpstr>
      <vt:lpstr>    Staff Recruitment and Management </vt:lpstr>
      <vt:lpstr>    Materials Management </vt:lpstr>
      <vt:lpstr>    Legal and Risk Management</vt:lpstr>
      <vt:lpstr>    Liability Insurance </vt:lpstr>
      <vt:lpstr>Competition and Venues Management </vt:lpstr>
      <vt:lpstr>    Competition Operations</vt:lpstr>
      <vt:lpstr>        </vt:lpstr>
      <vt:lpstr>        FIS Race Director</vt:lpstr>
      <vt:lpstr>        Technical Delegate</vt:lpstr>
      <vt:lpstr>        </vt:lpstr>
      <vt:lpstr>        Head Judge</vt:lpstr>
      <vt:lpstr>    Venue Operations</vt:lpstr>
      <vt:lpstr>        Event Operation Manager</vt:lpstr>
      <vt:lpstr>    Technical Officials </vt:lpstr>
      <vt:lpstr>        Chief of Course – Moguls &amp; Aerials</vt:lpstr>
      <vt:lpstr>        Chief of Jumps / Inrun– Aerials</vt:lpstr>
      <vt:lpstr>        Chief of Landing– Aerials</vt:lpstr>
      <vt:lpstr>        Chief of Air Bumps – Moguls</vt:lpstr>
      <vt:lpstr>        </vt:lpstr>
      <vt:lpstr>        Appointed Technical Officials (To be confirmed for 2013)</vt:lpstr>
      <vt:lpstr>    Signage and Pageantry </vt:lpstr>
      <vt:lpstr>        Signage</vt:lpstr>
      <vt:lpstr>        Pageantry</vt:lpstr>
      <vt:lpstr>    Medical and Paramedical Services</vt:lpstr>
      <vt:lpstr>    </vt:lpstr>
      <vt:lpstr>    Doping Control </vt:lpstr>
      <vt:lpstr>    </vt:lpstr>
      <vt:lpstr>    Public Security and Control </vt:lpstr>
      <vt:lpstr>Operations </vt:lpstr>
      <vt:lpstr>    Accommodations</vt:lpstr>
      <vt:lpstr>    Accreditation, Access Control and Security of Participants</vt:lpstr>
      <vt:lpstr>    Transportation </vt:lpstr>
      <vt:lpstr>    Food Services </vt:lpstr>
      <vt:lpstr>Technology and Broadcasting </vt:lpstr>
      <vt:lpstr>    Telecommunications </vt:lpstr>
      <vt:lpstr>    Results Timing and Scoring </vt:lpstr>
      <vt:lpstr>    Systems and Hardware </vt:lpstr>
      <vt:lpstr>    Host and International Broadcasting Services </vt:lpstr>
      <vt:lpstr>Communication and Promotion </vt:lpstr>
    </vt:vector>
  </TitlesOfParts>
  <Company>Canadian freestyle ski association</Company>
  <LinksUpToDate>false</LinksUpToDate>
  <CharactersWithSpaces>2627</CharactersWithSpaces>
  <SharedDoc>false</SharedDoc>
  <HLinks>
    <vt:vector size="24" baseType="variant">
      <vt:variant>
        <vt:i4>2555993</vt:i4>
      </vt:variant>
      <vt:variant>
        <vt:i4>51</vt:i4>
      </vt:variant>
      <vt:variant>
        <vt:i4>0</vt:i4>
      </vt:variant>
      <vt:variant>
        <vt:i4>5</vt:i4>
      </vt:variant>
      <vt:variant>
        <vt:lpwstr>http://www.micrositenameSee</vt:lpwstr>
      </vt:variant>
      <vt:variant>
        <vt:lpwstr/>
      </vt:variant>
      <vt:variant>
        <vt:i4>1638496</vt:i4>
      </vt:variant>
      <vt:variant>
        <vt:i4>48</vt:i4>
      </vt:variant>
      <vt:variant>
        <vt:i4>0</vt:i4>
      </vt:variant>
      <vt:variant>
        <vt:i4>5</vt:i4>
      </vt:variant>
      <vt:variant>
        <vt:lpwstr>http://www.cces.ca/en/page-58</vt:lpwstr>
      </vt:variant>
      <vt:variant>
        <vt:lpwstr/>
      </vt:variant>
      <vt:variant>
        <vt:i4>1900651</vt:i4>
      </vt:variant>
      <vt:variant>
        <vt:i4>45</vt:i4>
      </vt:variant>
      <vt:variant>
        <vt:i4>0</vt:i4>
      </vt:variant>
      <vt:variant>
        <vt:i4>5</vt:i4>
      </vt:variant>
      <vt:variant>
        <vt:lpwstr>http://www.cces.ca/en/page-13</vt:lpwstr>
      </vt:variant>
      <vt:variant>
        <vt:lpwstr/>
      </vt:variant>
      <vt:variant>
        <vt:i4>2752576</vt:i4>
      </vt:variant>
      <vt:variant>
        <vt:i4>27814</vt:i4>
      </vt:variant>
      <vt:variant>
        <vt:i4>1026</vt:i4>
      </vt:variant>
      <vt:variant>
        <vt:i4>1</vt:i4>
      </vt:variant>
      <vt:variant>
        <vt:lpwstr>2012 VSC OC with people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 Canada Post Freestyle Grand Prix</dc:title>
  <dc:subject>Canada Olympic Park, Calgary, Alberta</dc:subject>
  <dc:creator>RaeAnne Rose</dc:creator>
  <cp:keywords/>
  <dc:description/>
  <cp:lastModifiedBy>Kelsey Bennett</cp:lastModifiedBy>
  <cp:revision>3</cp:revision>
  <cp:lastPrinted>2015-06-24T22:08:00Z</cp:lastPrinted>
  <dcterms:created xsi:type="dcterms:W3CDTF">2017-04-04T00:20:00Z</dcterms:created>
  <dcterms:modified xsi:type="dcterms:W3CDTF">2017-04-08T23:25:00Z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LCID">
    <vt:i4>1033</vt:i4>
  </property>
  <property fmtid="{D5CDD505-2E9C-101B-9397-08002B2CF9AE}" pid="3" name="_Version">
    <vt:lpwstr>0809</vt:lpwstr>
  </property>
  <property fmtid="{D5CDD505-2E9C-101B-9397-08002B2CF9AE}" pid="4" name="_TemplateID">
    <vt:lpwstr>TC101927411033</vt:lpwstr>
  </property>
</Properties>
</file>